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4EC" w:rsidRDefault="0025222D">
      <w:r>
        <w:rPr>
          <w:noProof/>
        </w:rPr>
        <w:drawing>
          <wp:inline distT="0" distB="0" distL="0" distR="100000">
            <wp:extent cx="6299200" cy="876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6299200" cy="8763000"/>
                    </a:xfrm>
                    <a:prstGeom prst="rect">
                      <a:avLst/>
                    </a:prstGeom>
                  </pic:spPr>
                </pic:pic>
              </a:graphicData>
            </a:graphic>
          </wp:inline>
        </w:drawing>
      </w:r>
      <w:r>
        <w:br/>
      </w:r>
    </w:p>
    <w:p w:rsidR="00D304EC" w:rsidRDefault="0025222D">
      <w:r>
        <w:pict>
          <v:rect id="_x0000_i1025" style="width:0;height:1.5pt" o:hralign="center" o:hrstd="t" o:hr="t" fillcolor="#a0a0a0" stroked="f"/>
        </w:pict>
      </w:r>
    </w:p>
    <w:p w:rsidR="00D304EC" w:rsidRDefault="00D304EC">
      <w:pPr>
        <w:sectPr w:rsidR="00D304EC">
          <w:headerReference w:type="default" r:id="rId7"/>
          <w:headerReference w:type="first" r:id="rId8"/>
          <w:pgSz w:w="11906" w:h="16838"/>
          <w:pgMar w:top="720" w:right="720" w:bottom="720" w:left="720" w:header="708" w:footer="708" w:gutter="0"/>
          <w:cols w:space="708"/>
          <w:titlePg/>
          <w:docGrid w:linePitch="360"/>
        </w:sectPr>
      </w:pPr>
    </w:p>
    <w:tbl>
      <w:tblPr>
        <w:tblW w:w="5000" w:type="pct"/>
        <w:tblCellSpacing w:w="56" w:type="dxa"/>
        <w:tblCellMar>
          <w:top w:w="113" w:type="dxa"/>
          <w:left w:w="113" w:type="dxa"/>
          <w:bottom w:w="113" w:type="dxa"/>
          <w:right w:w="113" w:type="dxa"/>
        </w:tblCellMar>
        <w:tblLook w:val="04A0" w:firstRow="1" w:lastRow="0" w:firstColumn="1" w:lastColumn="0" w:noHBand="0" w:noVBand="1"/>
      </w:tblPr>
      <w:tblGrid>
        <w:gridCol w:w="10456"/>
      </w:tblGrid>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lastRenderedPageBreak/>
                    <w:drawing>
                      <wp:inline distT="0" distB="0" distL="0" distR="100000">
                        <wp:extent cx="762000" cy="1219200"/>
                        <wp:effectExtent l="0" t="0" r="0" b="0"/>
                        <wp:docPr id="4" name="Picture 4">
                          <a:hlinkClick xmlns:a="http://schemas.openxmlformats.org/drawingml/2006/main" r:id="rId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762000" cy="12192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Derrière la haine</w:t>
            </w:r>
            <w:r>
              <w:rPr>
                <w:i/>
                <w:color w:val="000080"/>
              </w:rPr>
              <w:br/>
              <w:t>Barbara Abel</w:t>
            </w:r>
          </w:p>
          <w:p w:rsidR="00D304EC" w:rsidRDefault="0025222D">
            <w:pPr>
              <w:spacing w:after="0"/>
            </w:pPr>
            <w:r>
              <w:rPr>
                <w:color w:val="000000"/>
              </w:rPr>
              <w:t>Date : 12/04/2012</w:t>
            </w:r>
          </w:p>
          <w:p w:rsidR="00D304EC" w:rsidRDefault="0025222D">
            <w:pPr>
              <w:spacing w:after="0"/>
            </w:pPr>
            <w:r>
              <w:rPr>
                <w:color w:val="000000"/>
              </w:rPr>
              <w:t xml:space="preserve">Résumé : 2 couples, Tiphaine et Sylvain et </w:t>
            </w:r>
            <w:proofErr w:type="spellStart"/>
            <w:r>
              <w:rPr>
                <w:color w:val="000000"/>
              </w:rPr>
              <w:t>Miléna</w:t>
            </w:r>
            <w:proofErr w:type="spellEnd"/>
            <w:r>
              <w:rPr>
                <w:color w:val="000000"/>
              </w:rPr>
              <w:t xml:space="preserve"> et David, voisins du même âge, </w:t>
            </w:r>
            <w:r>
              <w:rPr>
                <w:color w:val="000000"/>
              </w:rPr>
              <w:t xml:space="preserve">sont devenus inséparables. Une amitié fusionnelle renforcée quand 2 petits garçons, Maxime et Milo, naissent la même année, et grandissent ensemble jusqu'au jour où </w:t>
            </w:r>
            <w:proofErr w:type="spellStart"/>
            <w:r>
              <w:rPr>
                <w:color w:val="000000"/>
              </w:rPr>
              <w:t>Miléna</w:t>
            </w:r>
            <w:proofErr w:type="spellEnd"/>
            <w:r>
              <w:rPr>
                <w:color w:val="000000"/>
              </w:rPr>
              <w:t xml:space="preserve"> voit mourir Maxime, le fils de Tiphaine, dans un tragique accident. Alors, l'amitié </w:t>
            </w:r>
            <w:r>
              <w:rPr>
                <w:color w:val="000000"/>
              </w:rPr>
              <w:t>entre les 2 couples se transforme dans une haine implacable...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14425"/>
                        <wp:effectExtent l="0" t="0" r="0" b="0"/>
                        <wp:docPr id="5" name="Picture 5">
                          <a:hlinkClick xmlns:a="http://schemas.openxmlformats.org/drawingml/2006/main" r:id="rId1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762000" cy="11144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Falaises</w:t>
            </w:r>
            <w:r>
              <w:rPr>
                <w:i/>
                <w:color w:val="000080"/>
              </w:rPr>
              <w:br/>
              <w:t>Olivier Adam</w:t>
            </w:r>
          </w:p>
          <w:p w:rsidR="00D304EC" w:rsidRDefault="0025222D">
            <w:pPr>
              <w:spacing w:after="0"/>
            </w:pPr>
            <w:r>
              <w:rPr>
                <w:color w:val="000000"/>
              </w:rPr>
              <w:t>Date : 26/08/2005</w:t>
            </w:r>
          </w:p>
          <w:p w:rsidR="00D304EC" w:rsidRDefault="0025222D">
            <w:pPr>
              <w:spacing w:after="0"/>
            </w:pPr>
            <w:r>
              <w:rPr>
                <w:color w:val="000000"/>
              </w:rPr>
              <w:t>Résumé : Portrait romanesque d'un homme à vif et d'une jeunesse perdue. Un homme revient à Etretat, vingt ans jour pour jour après le suicide de s</w:t>
            </w:r>
            <w:r>
              <w:rPr>
                <w:color w:val="000000"/>
              </w:rPr>
              <w:t>a mère. Le temps d'une nuit d'hôtel, il déroule dans sa tête le film de ses trente premières années.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28725"/>
                        <wp:effectExtent l="0" t="0" r="0" b="0"/>
                        <wp:docPr id="6" name="Picture 6">
                          <a:hlinkClick xmlns:a="http://schemas.openxmlformats.org/drawingml/2006/main" r:id="rId1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762000" cy="12287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Orgueil et préjugés</w:t>
            </w:r>
            <w:r>
              <w:rPr>
                <w:i/>
                <w:color w:val="000080"/>
              </w:rPr>
              <w:br/>
              <w:t>Jane Austen</w:t>
            </w:r>
          </w:p>
          <w:p w:rsidR="00D304EC" w:rsidRDefault="0025222D">
            <w:pPr>
              <w:spacing w:after="0"/>
            </w:pPr>
            <w:r>
              <w:rPr>
                <w:color w:val="000000"/>
              </w:rPr>
              <w:t>Date : 03/04/2013</w:t>
            </w:r>
          </w:p>
          <w:p w:rsidR="00D304EC" w:rsidRDefault="0025222D">
            <w:pPr>
              <w:spacing w:after="0"/>
            </w:pPr>
            <w:r>
              <w:rPr>
                <w:color w:val="000000"/>
              </w:rPr>
              <w:t xml:space="preserve">Résumé : Dans l'Angleterre de la fin du XVIIIe siècle, l'héroïne, la spirituelle et belle </w:t>
            </w:r>
            <w:r>
              <w:rPr>
                <w:color w:val="000000"/>
              </w:rPr>
              <w:t>Elizabeth Bennet, par son caractère indépendant, son intransigeance et sa personnalité téméraire, a bien du mal à forcer le destin pour voir clair en elle-même et trouver enfin la voie de l'amour et du mariage tels qu'elle les désire.</w:t>
            </w:r>
          </w:p>
          <w:p w:rsidR="00D304EC" w:rsidRDefault="00D304EC" w:rsidP="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466850"/>
                        <wp:effectExtent l="0" t="0" r="0" b="0"/>
                        <wp:docPr id="7" name="Picture 7">
                          <a:hlinkClick xmlns:a="http://schemas.openxmlformats.org/drawingml/2006/main" r:id="rId1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762000" cy="14668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Moon palace</w:t>
            </w:r>
            <w:r>
              <w:rPr>
                <w:i/>
                <w:color w:val="000080"/>
              </w:rPr>
              <w:br/>
              <w:t>Paul Auster</w:t>
            </w:r>
            <w:r>
              <w:rPr>
                <w:i/>
                <w:color w:val="000080"/>
              </w:rPr>
              <w:br/>
              <w:t xml:space="preserve">traduit de l'américain par Christine Le </w:t>
            </w:r>
            <w:proofErr w:type="spellStart"/>
            <w:r>
              <w:rPr>
                <w:i/>
                <w:color w:val="000080"/>
              </w:rPr>
              <w:t>Boeuf</w:t>
            </w:r>
            <w:proofErr w:type="spellEnd"/>
          </w:p>
          <w:p w:rsidR="00D304EC" w:rsidRDefault="0025222D">
            <w:pPr>
              <w:spacing w:after="0"/>
            </w:pPr>
            <w:r>
              <w:rPr>
                <w:color w:val="000000"/>
              </w:rPr>
              <w:t>Date : 01/01/1990</w:t>
            </w:r>
          </w:p>
          <w:p w:rsidR="00D304EC" w:rsidRDefault="0025222D">
            <w:pPr>
              <w:spacing w:after="0"/>
            </w:pPr>
            <w:r>
              <w:rPr>
                <w:color w:val="000000"/>
              </w:rPr>
              <w:t>Résumé : Avec ce roman, l'auteur nous embarque, dès les premiers mots, pour une croisière digne des Mille et Une Nuits, qui nous mêle jusqu'à la fin à des tribulati</w:t>
            </w:r>
            <w:r>
              <w:rPr>
                <w:color w:val="000000"/>
              </w:rPr>
              <w:t>ons étourdissantes.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8" name="Picture 8">
                          <a:hlinkClick xmlns:a="http://schemas.openxmlformats.org/drawingml/2006/main" r:id="rId1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762000" cy="1247775"/>
                                </a:xfrm>
                                <a:prstGeom prst="rect">
                                  <a:avLst/>
                                </a:prstGeom>
                              </pic:spPr>
                            </pic:pic>
                          </a:graphicData>
                        </a:graphic>
                      </wp:inline>
                    </w:drawing>
                  </w:r>
                  <w:r>
                    <w:br/>
                  </w:r>
                </w:p>
              </w:tc>
            </w:tr>
          </w:tbl>
          <w:p w:rsidR="002F1E4B" w:rsidRDefault="002F1E4B" w:rsidP="002F1E4B">
            <w:pPr>
              <w:spacing w:after="0"/>
            </w:pPr>
          </w:p>
          <w:p w:rsidR="002F1E4B" w:rsidRDefault="002F1E4B" w:rsidP="002F1E4B">
            <w:pPr>
              <w:spacing w:after="0"/>
            </w:pPr>
            <w:r>
              <w:rPr>
                <w:i/>
                <w:color w:val="000080"/>
              </w:rPr>
              <w:t>Le jardin du repos</w:t>
            </w:r>
            <w:r>
              <w:rPr>
                <w:i/>
                <w:color w:val="000080"/>
              </w:rPr>
              <w:br/>
              <w:t xml:space="preserve">Pa </w:t>
            </w:r>
            <w:proofErr w:type="spellStart"/>
            <w:r>
              <w:rPr>
                <w:i/>
                <w:color w:val="000080"/>
              </w:rPr>
              <w:t>Kin</w:t>
            </w:r>
            <w:proofErr w:type="spellEnd"/>
            <w:r>
              <w:rPr>
                <w:i/>
                <w:color w:val="000080"/>
              </w:rPr>
              <w:br/>
              <w:t xml:space="preserve">traduit du chinois par Nicolas Chapuis, Roger </w:t>
            </w:r>
            <w:proofErr w:type="spellStart"/>
            <w:r>
              <w:rPr>
                <w:i/>
                <w:color w:val="000080"/>
              </w:rPr>
              <w:t>Darrobers</w:t>
            </w:r>
            <w:proofErr w:type="spellEnd"/>
          </w:p>
          <w:p w:rsidR="002F1E4B" w:rsidRDefault="002F1E4B" w:rsidP="002F1E4B">
            <w:pPr>
              <w:spacing w:after="0"/>
            </w:pPr>
            <w:r>
              <w:rPr>
                <w:color w:val="000000"/>
              </w:rPr>
              <w:t>Date : 06/01/2005</w:t>
            </w:r>
          </w:p>
          <w:p w:rsidR="00D304EC" w:rsidRDefault="002F1E4B" w:rsidP="002F1E4B">
            <w:pPr>
              <w:spacing w:after="0"/>
            </w:pPr>
            <w:r>
              <w:rPr>
                <w:color w:val="000000"/>
              </w:rPr>
              <w:t xml:space="preserve">Résumé : L'histoire de deux enfants que le sort frappe de façon aussi différente que le sont leurs natures. L'un, le fils d'un homme riche qui a dilapidé sa fortune au jeu puis est </w:t>
            </w:r>
            <w:proofErr w:type="gramStart"/>
            <w:r>
              <w:rPr>
                <w:color w:val="000000"/>
              </w:rPr>
              <w:t>jeté</w:t>
            </w:r>
            <w:proofErr w:type="gramEnd"/>
            <w:r>
              <w:rPr>
                <w:color w:val="000000"/>
              </w:rPr>
              <w:t xml:space="preserve"> en prison pour vol, ne peut se détacher de ce père indigne. L'autre, dont le père est veuf et adore son fils, se conduit en égoïste capricieux.</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lastRenderedPageBreak/>
                    <w:drawing>
                      <wp:inline distT="0" distB="0" distL="0" distR="100000">
                        <wp:extent cx="762000" cy="1123950"/>
                        <wp:effectExtent l="0" t="0" r="0" b="0"/>
                        <wp:docPr id="9" name="Picture 9">
                          <a:hlinkClick xmlns:a="http://schemas.openxmlformats.org/drawingml/2006/main" r:id="rId1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stretch>
                                  <a:fillRect/>
                                </a:stretch>
                              </pic:blipFill>
                              <pic:spPr>
                                <a:xfrm>
                                  <a:off x="0" y="0"/>
                                  <a:ext cx="762000" cy="11239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L'élégance du hérisson</w:t>
            </w:r>
            <w:r>
              <w:rPr>
                <w:i/>
                <w:color w:val="000080"/>
              </w:rPr>
              <w:br/>
              <w:t xml:space="preserve">Muriel </w:t>
            </w:r>
            <w:proofErr w:type="spellStart"/>
            <w:r>
              <w:rPr>
                <w:i/>
                <w:color w:val="000080"/>
              </w:rPr>
              <w:t>Barbery</w:t>
            </w:r>
            <w:proofErr w:type="spellEnd"/>
          </w:p>
          <w:p w:rsidR="00D304EC" w:rsidRDefault="0025222D">
            <w:pPr>
              <w:spacing w:after="0"/>
            </w:pPr>
            <w:r>
              <w:rPr>
                <w:color w:val="000000"/>
              </w:rPr>
              <w:t>Date : 31/08/2006</w:t>
            </w:r>
          </w:p>
          <w:p w:rsidR="00D304EC" w:rsidRDefault="0025222D">
            <w:pPr>
              <w:spacing w:after="0"/>
            </w:pPr>
            <w:r>
              <w:rPr>
                <w:color w:val="000000"/>
              </w:rPr>
              <w:t xml:space="preserve">Résumé : A Paris, dans un immeuble rue de Grenelle, la vie est animée par de </w:t>
            </w:r>
            <w:r>
              <w:rPr>
                <w:color w:val="000000"/>
              </w:rPr>
              <w:t>petits différends de copropriété ou de voisinage. Deux narratrices prennent alternativement la parole pour relater la vie de l'immeuble : Renée, la concierge, douée d'une intelligence très acérée, et Paloma, une gamine de 12 ans, surdouée et affligée d'une</w:t>
            </w:r>
            <w:r>
              <w:rPr>
                <w:color w:val="000000"/>
              </w:rPr>
              <w:t xml:space="preserve"> famille qui ne la mérite pas. Prix des libraires 2007.</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81100"/>
                        <wp:effectExtent l="0" t="0" r="0" b="0"/>
                        <wp:docPr id="10" name="Picture 10">
                          <a:hlinkClick xmlns:a="http://schemas.openxmlformats.org/drawingml/2006/main" r:id="rId2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762000" cy="11811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Soie</w:t>
            </w:r>
            <w:r>
              <w:rPr>
                <w:i/>
                <w:color w:val="000080"/>
              </w:rPr>
              <w:br/>
              <w:t xml:space="preserve">Alessandro </w:t>
            </w:r>
            <w:proofErr w:type="spellStart"/>
            <w:r>
              <w:rPr>
                <w:i/>
                <w:color w:val="000080"/>
              </w:rPr>
              <w:t>Baricco</w:t>
            </w:r>
            <w:proofErr w:type="spellEnd"/>
            <w:r>
              <w:rPr>
                <w:i/>
                <w:color w:val="000080"/>
              </w:rPr>
              <w:br/>
              <w:t>traduit de l'italien par Françoise Brun</w:t>
            </w:r>
          </w:p>
          <w:p w:rsidR="00D304EC" w:rsidRDefault="0025222D">
            <w:pPr>
              <w:spacing w:after="0"/>
            </w:pPr>
            <w:r>
              <w:rPr>
                <w:color w:val="000000"/>
              </w:rPr>
              <w:t>Date : 02/01/1997</w:t>
            </w:r>
          </w:p>
          <w:p w:rsidR="00D304EC" w:rsidRDefault="0025222D">
            <w:pPr>
              <w:spacing w:after="0"/>
            </w:pPr>
            <w:r>
              <w:rPr>
                <w:color w:val="000000"/>
              </w:rPr>
              <w:t xml:space="preserve">Résumé : En 1861, une maladie ravage les élevages européens de vers à soie. Hervé </w:t>
            </w:r>
            <w:proofErr w:type="spellStart"/>
            <w:r>
              <w:rPr>
                <w:color w:val="000000"/>
              </w:rPr>
              <w:t>Joncour</w:t>
            </w:r>
            <w:proofErr w:type="spellEnd"/>
            <w:r>
              <w:rPr>
                <w:color w:val="000000"/>
              </w:rPr>
              <w:t xml:space="preserve">, 32 ans, marié à une </w:t>
            </w:r>
            <w:r>
              <w:rPr>
                <w:color w:val="000000"/>
              </w:rPr>
              <w:t xml:space="preserve">femme discrète, est chargé par les magnaniers de </w:t>
            </w:r>
            <w:proofErr w:type="spellStart"/>
            <w:r>
              <w:rPr>
                <w:color w:val="000000"/>
              </w:rPr>
              <w:t>Lavilledieu</w:t>
            </w:r>
            <w:proofErr w:type="spellEnd"/>
            <w:r>
              <w:rPr>
                <w:color w:val="000000"/>
              </w:rPr>
              <w:t xml:space="preserve"> de se rendre au Japon, pays alors fermé aux étrangers, pour y acheter en contrebande des </w:t>
            </w:r>
            <w:proofErr w:type="spellStart"/>
            <w:r>
              <w:rPr>
                <w:color w:val="000000"/>
              </w:rPr>
              <w:t>oeufs</w:t>
            </w:r>
            <w:proofErr w:type="spellEnd"/>
            <w:r>
              <w:rPr>
                <w:color w:val="000000"/>
              </w:rPr>
              <w:t xml:space="preserve"> indemnes de maladie.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76350"/>
                        <wp:effectExtent l="0" t="0" r="0" b="0"/>
                        <wp:docPr id="11" name="Picture 11">
                          <a:hlinkClick xmlns:a="http://schemas.openxmlformats.org/drawingml/2006/main" r:id="rId2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stretch>
                                  <a:fillRect/>
                                </a:stretch>
                              </pic:blipFill>
                              <pic:spPr>
                                <a:xfrm>
                                  <a:off x="0" y="0"/>
                                  <a:ext cx="762000" cy="12763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Le </w:t>
            </w:r>
            <w:proofErr w:type="spellStart"/>
            <w:r>
              <w:rPr>
                <w:i/>
                <w:color w:val="000080"/>
              </w:rPr>
              <w:t>dépeupleur</w:t>
            </w:r>
            <w:proofErr w:type="spellEnd"/>
            <w:r>
              <w:rPr>
                <w:i/>
                <w:color w:val="000080"/>
              </w:rPr>
              <w:br/>
              <w:t>Samuel Beckett</w:t>
            </w:r>
          </w:p>
          <w:p w:rsidR="00D304EC" w:rsidRDefault="0025222D">
            <w:pPr>
              <w:spacing w:after="0"/>
            </w:pPr>
            <w:r>
              <w:rPr>
                <w:color w:val="000000"/>
              </w:rPr>
              <w:t>Date : 01/01/1970</w:t>
            </w:r>
          </w:p>
          <w:p w:rsidR="00D304EC" w:rsidRDefault="0025222D">
            <w:pPr>
              <w:spacing w:after="0"/>
            </w:pPr>
            <w:r>
              <w:rPr>
                <w:color w:val="000000"/>
              </w:rPr>
              <w:t xml:space="preserve">Résumé : Modèle réduit </w:t>
            </w:r>
            <w:r>
              <w:rPr>
                <w:color w:val="000000"/>
              </w:rPr>
              <w:t>d'un monde possible, tout à la fois construit et désaccordé.</w:t>
            </w:r>
          </w:p>
          <w:p w:rsidR="00D304EC" w:rsidRDefault="00D304EC" w:rsidP="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66825"/>
                        <wp:effectExtent l="0" t="0" r="0" b="0"/>
                        <wp:docPr id="12" name="Picture 12">
                          <a:hlinkClick xmlns:a="http://schemas.openxmlformats.org/drawingml/2006/main" r:id="rId2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stretch>
                                  <a:fillRect/>
                                </a:stretch>
                              </pic:blipFill>
                              <pic:spPr>
                                <a:xfrm>
                                  <a:off x="0" y="0"/>
                                  <a:ext cx="762000" cy="12668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Oui</w:t>
            </w:r>
            <w:r>
              <w:rPr>
                <w:i/>
                <w:color w:val="000080"/>
              </w:rPr>
              <w:br/>
              <w:t>Thomas Bernhard</w:t>
            </w:r>
            <w:r>
              <w:rPr>
                <w:i/>
                <w:color w:val="000080"/>
              </w:rPr>
              <w:br/>
              <w:t xml:space="preserve">traduit de l'allemand par Jean-Claude </w:t>
            </w:r>
            <w:proofErr w:type="spellStart"/>
            <w:r>
              <w:rPr>
                <w:i/>
                <w:color w:val="000080"/>
              </w:rPr>
              <w:t>Hémery</w:t>
            </w:r>
            <w:proofErr w:type="spellEnd"/>
          </w:p>
          <w:p w:rsidR="00D304EC" w:rsidRDefault="0025222D">
            <w:pPr>
              <w:spacing w:after="0"/>
            </w:pPr>
            <w:r>
              <w:rPr>
                <w:color w:val="000000"/>
              </w:rPr>
              <w:t>Date : 01/01/1980</w:t>
            </w:r>
          </w:p>
          <w:p w:rsidR="00D304EC" w:rsidRDefault="0025222D">
            <w:pPr>
              <w:spacing w:after="0"/>
            </w:pPr>
            <w:r>
              <w:rPr>
                <w:color w:val="000000"/>
              </w:rPr>
              <w:t>Résumé : Comme l'agent immobilier Moritz, le lecteur est agressé sans ménagement par un</w:t>
            </w:r>
            <w:r>
              <w:rPr>
                <w:color w:val="000000"/>
              </w:rPr>
              <w:t xml:space="preserve"> narrateur véhément qui n'aura de cesse de confier tout ce qu'il a sur le </w:t>
            </w:r>
            <w:proofErr w:type="spellStart"/>
            <w:r>
              <w:rPr>
                <w:color w:val="000000"/>
              </w:rPr>
              <w:t>coeur</w:t>
            </w:r>
            <w:proofErr w:type="spellEnd"/>
            <w:r>
              <w:rPr>
                <w:color w:val="000000"/>
              </w:rPr>
              <w:t>. Et plus il accumule à plaisir les détails sur son mal, plus sa voix furieuse devient universelle.</w:t>
            </w:r>
          </w:p>
          <w:p w:rsidR="002F1E4B" w:rsidRDefault="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81100"/>
                        <wp:effectExtent l="0" t="0" r="0" b="0"/>
                        <wp:docPr id="13" name="Picture 13">
                          <a:hlinkClick xmlns:a="http://schemas.openxmlformats.org/drawingml/2006/main" r:id="rId2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stretch>
                                  <a:fillRect/>
                                </a:stretch>
                              </pic:blipFill>
                              <pic:spPr>
                                <a:xfrm>
                                  <a:off x="0" y="0"/>
                                  <a:ext cx="762000" cy="11811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L'arrière-saison</w:t>
            </w:r>
            <w:r>
              <w:rPr>
                <w:i/>
                <w:color w:val="000080"/>
              </w:rPr>
              <w:br/>
              <w:t>Philippe Besson</w:t>
            </w:r>
          </w:p>
          <w:p w:rsidR="00D304EC" w:rsidRDefault="0025222D">
            <w:pPr>
              <w:spacing w:after="0"/>
            </w:pPr>
            <w:r>
              <w:rPr>
                <w:color w:val="000000"/>
              </w:rPr>
              <w:t>Date : 18/06/2002</w:t>
            </w:r>
          </w:p>
          <w:p w:rsidR="00D304EC" w:rsidRDefault="0025222D">
            <w:pPr>
              <w:spacing w:after="0"/>
            </w:pPr>
            <w:r>
              <w:rPr>
                <w:color w:val="000000"/>
              </w:rPr>
              <w:t xml:space="preserve">Résumé : En </w:t>
            </w:r>
            <w:r>
              <w:rPr>
                <w:color w:val="000000"/>
              </w:rPr>
              <w:t>s'inspirant d'un tableau de Hopper, le romancier P. Besson raconte la difficulté de renouer avec l'être aimé et trahi. Stephen revient vers Louise, qu'il avait quittée cinq ans auparavant pour une femme qu'il a épousée. Prix RTL-Lire 2003.</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lastRenderedPageBreak/>
                    <w:drawing>
                      <wp:inline distT="0" distB="0" distL="0" distR="100000">
                        <wp:extent cx="762000" cy="1247775"/>
                        <wp:effectExtent l="0" t="0" r="0" b="0"/>
                        <wp:docPr id="14" name="Picture 14">
                          <a:hlinkClick xmlns:a="http://schemas.openxmlformats.org/drawingml/2006/main" r:id="rId2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L'inventi</w:t>
            </w:r>
            <w:r>
              <w:rPr>
                <w:i/>
                <w:color w:val="000080"/>
              </w:rPr>
              <w:t>on de Morel</w:t>
            </w:r>
            <w:r>
              <w:rPr>
                <w:i/>
                <w:color w:val="000080"/>
              </w:rPr>
              <w:br/>
              <w:t xml:space="preserve">Adolfo </w:t>
            </w:r>
            <w:proofErr w:type="spellStart"/>
            <w:r>
              <w:rPr>
                <w:i/>
                <w:color w:val="000080"/>
              </w:rPr>
              <w:t>Bioy</w:t>
            </w:r>
            <w:proofErr w:type="spellEnd"/>
            <w:r>
              <w:rPr>
                <w:i/>
                <w:color w:val="000080"/>
              </w:rPr>
              <w:t xml:space="preserve"> </w:t>
            </w:r>
            <w:proofErr w:type="spellStart"/>
            <w:r>
              <w:rPr>
                <w:i/>
                <w:color w:val="000080"/>
              </w:rPr>
              <w:t>Casares</w:t>
            </w:r>
            <w:proofErr w:type="spellEnd"/>
            <w:r>
              <w:rPr>
                <w:i/>
                <w:color w:val="000080"/>
              </w:rPr>
              <w:br/>
              <w:t xml:space="preserve">traduit de l'espagnol par (Argentine) Armand </w:t>
            </w:r>
            <w:proofErr w:type="spellStart"/>
            <w:r>
              <w:rPr>
                <w:i/>
                <w:color w:val="000080"/>
              </w:rPr>
              <w:t>Pierhal</w:t>
            </w:r>
            <w:proofErr w:type="spellEnd"/>
            <w:r>
              <w:rPr>
                <w:i/>
                <w:color w:val="000080"/>
              </w:rPr>
              <w:br/>
              <w:t>préface Jorge Luis Borges</w:t>
            </w:r>
          </w:p>
          <w:p w:rsidR="00D304EC" w:rsidRDefault="0025222D">
            <w:pPr>
              <w:spacing w:after="0"/>
            </w:pPr>
            <w:r>
              <w:rPr>
                <w:color w:val="000000"/>
              </w:rPr>
              <w:t>Date : 01/01/1992</w:t>
            </w:r>
          </w:p>
          <w:p w:rsidR="00D304EC" w:rsidRDefault="0025222D">
            <w:pPr>
              <w:spacing w:after="0"/>
            </w:pPr>
            <w:r>
              <w:rPr>
                <w:color w:val="000000"/>
              </w:rPr>
              <w:t>Résumé : Une histoire extraordinaire, à la manière de celle de Poe, ou de Stevenson, qui fait de ce livre un des grands classiq</w:t>
            </w:r>
            <w:r>
              <w:rPr>
                <w:color w:val="000000"/>
              </w:rPr>
              <w:t>ues de la littérature fantastique.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90625"/>
                        <wp:effectExtent l="0" t="0" r="0" b="0"/>
                        <wp:docPr id="15" name="Picture 15">
                          <a:hlinkClick xmlns:a="http://schemas.openxmlformats.org/drawingml/2006/main" r:id="rId3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stretch>
                                  <a:fillRect/>
                                </a:stretch>
                              </pic:blipFill>
                              <pic:spPr>
                                <a:xfrm>
                                  <a:off x="0" y="0"/>
                                  <a:ext cx="762000" cy="11906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Fictions</w:t>
            </w:r>
            <w:r>
              <w:rPr>
                <w:i/>
                <w:color w:val="000080"/>
              </w:rPr>
              <w:br/>
              <w:t>Jorge Luis Borges</w:t>
            </w:r>
            <w:r>
              <w:rPr>
                <w:i/>
                <w:color w:val="000080"/>
              </w:rPr>
              <w:br/>
              <w:t xml:space="preserve">traduit de l'espagnol par Paul </w:t>
            </w:r>
            <w:proofErr w:type="spellStart"/>
            <w:r>
              <w:rPr>
                <w:i/>
                <w:color w:val="000080"/>
              </w:rPr>
              <w:t>Verdevoye</w:t>
            </w:r>
            <w:proofErr w:type="spellEnd"/>
            <w:r>
              <w:rPr>
                <w:i/>
                <w:color w:val="000080"/>
              </w:rPr>
              <w:t xml:space="preserve"> et N. Ibarra</w:t>
            </w:r>
            <w:r>
              <w:rPr>
                <w:i/>
                <w:color w:val="000080"/>
              </w:rPr>
              <w:br/>
              <w:t>préface de N. Ibarra</w:t>
            </w:r>
          </w:p>
          <w:p w:rsidR="00D304EC" w:rsidRDefault="0025222D">
            <w:pPr>
              <w:spacing w:after="0"/>
            </w:pPr>
            <w:r>
              <w:rPr>
                <w:color w:val="000000"/>
              </w:rPr>
              <w:t>Date : 13/03/2014</w:t>
            </w:r>
          </w:p>
          <w:p w:rsidR="00D304EC" w:rsidRDefault="0025222D">
            <w:pPr>
              <w:spacing w:after="0"/>
            </w:pPr>
            <w:r>
              <w:rPr>
                <w:color w:val="000000"/>
              </w:rPr>
              <w:t xml:space="preserve">Résumé : Un recueil d'histoires courtes publiées entre 1941 et 1944, où de singuliers </w:t>
            </w:r>
            <w:r>
              <w:rPr>
                <w:color w:val="000000"/>
              </w:rPr>
              <w:t>personnages évoluent au sein d'un monde de fantaisie, dans des circonstances ingénieusement combinées.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62050"/>
                        <wp:effectExtent l="0" t="0" r="0" b="0"/>
                        <wp:docPr id="16" name="Picture 16">
                          <a:hlinkClick xmlns:a="http://schemas.openxmlformats.org/drawingml/2006/main" r:id="rId3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 cstate="print"/>
                                <a:stretch>
                                  <a:fillRect/>
                                </a:stretch>
                              </pic:blipFill>
                              <pic:spPr>
                                <a:xfrm>
                                  <a:off x="0" y="0"/>
                                  <a:ext cx="762000" cy="11620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Agnès Grey</w:t>
            </w:r>
            <w:r>
              <w:rPr>
                <w:i/>
                <w:color w:val="000080"/>
              </w:rPr>
              <w:br/>
              <w:t>Anne Brontë</w:t>
            </w:r>
            <w:r>
              <w:rPr>
                <w:i/>
                <w:color w:val="000080"/>
              </w:rPr>
              <w:br/>
              <w:t>traduit de l'anglais par Dominique Jean</w:t>
            </w:r>
          </w:p>
          <w:p w:rsidR="00D304EC" w:rsidRDefault="0025222D">
            <w:pPr>
              <w:spacing w:after="0"/>
            </w:pPr>
            <w:r>
              <w:rPr>
                <w:color w:val="000000"/>
              </w:rPr>
              <w:t>Date : 07/11/2001</w:t>
            </w:r>
          </w:p>
          <w:p w:rsidR="00D304EC" w:rsidRDefault="0025222D">
            <w:pPr>
              <w:spacing w:after="0"/>
            </w:pPr>
            <w:r>
              <w:rPr>
                <w:color w:val="000000"/>
              </w:rPr>
              <w:t>Résumé : Miss Grey était une étrange créature ; jamais elle ne fl</w:t>
            </w:r>
            <w:r>
              <w:rPr>
                <w:color w:val="000000"/>
              </w:rPr>
              <w:t>attait et elle était loin de leur faire assez de compliments ; mais, quand elle parlait d'elles ou de quoi que ce fût qui les concernât en termes élogieux, elles pouvaient avoir la certitude que sa bonne opinion était sincère...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52525"/>
                        <wp:effectExtent l="0" t="0" r="0" b="0"/>
                        <wp:docPr id="17" name="Picture 17">
                          <a:hlinkClick xmlns:a="http://schemas.openxmlformats.org/drawingml/2006/main" r:id="rId3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 cstate="print"/>
                                <a:stretch>
                                  <a:fillRect/>
                                </a:stretch>
                              </pic:blipFill>
                              <pic:spPr>
                                <a:xfrm>
                                  <a:off x="0" y="0"/>
                                  <a:ext cx="762000" cy="11525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Les hauts de </w:t>
            </w:r>
            <w:r>
              <w:rPr>
                <w:i/>
                <w:color w:val="000080"/>
              </w:rPr>
              <w:t>Hurle-Vent</w:t>
            </w:r>
            <w:r>
              <w:rPr>
                <w:i/>
                <w:color w:val="000080"/>
              </w:rPr>
              <w:br/>
              <w:t>Emily Brontë</w:t>
            </w:r>
            <w:r>
              <w:rPr>
                <w:i/>
                <w:color w:val="000080"/>
              </w:rPr>
              <w:br/>
              <w:t xml:space="preserve">traduit de l'anglais par Frédéric </w:t>
            </w:r>
            <w:proofErr w:type="spellStart"/>
            <w:r>
              <w:rPr>
                <w:i/>
                <w:color w:val="000080"/>
              </w:rPr>
              <w:t>Delebecque</w:t>
            </w:r>
            <w:proofErr w:type="spellEnd"/>
            <w:r>
              <w:rPr>
                <w:i/>
                <w:color w:val="000080"/>
              </w:rPr>
              <w:br/>
              <w:t xml:space="preserve">postface Henri </w:t>
            </w:r>
            <w:proofErr w:type="spellStart"/>
            <w:r>
              <w:rPr>
                <w:i/>
                <w:color w:val="000080"/>
              </w:rPr>
              <w:t>Suhamy</w:t>
            </w:r>
            <w:proofErr w:type="spellEnd"/>
          </w:p>
          <w:p w:rsidR="00D304EC" w:rsidRDefault="0025222D">
            <w:pPr>
              <w:spacing w:after="0"/>
            </w:pPr>
            <w:r>
              <w:rPr>
                <w:color w:val="000000"/>
              </w:rPr>
              <w:t>Date : 13/09/2000</w:t>
            </w:r>
          </w:p>
          <w:p w:rsidR="00D304EC" w:rsidRDefault="0025222D">
            <w:pPr>
              <w:spacing w:after="0"/>
            </w:pPr>
            <w:r>
              <w:rPr>
                <w:color w:val="000000"/>
              </w:rPr>
              <w:t>Résumé : Reprise de ce roman lyrique, un des livres les plus marquants de la littérature anglaise du XIXe siècle.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81100"/>
                        <wp:effectExtent l="0" t="0" r="0" b="0"/>
                        <wp:docPr id="18" name="Picture 18">
                          <a:hlinkClick xmlns:a="http://schemas.openxmlformats.org/drawingml/2006/main" r:id="rId3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 cstate="print"/>
                                <a:stretch>
                                  <a:fillRect/>
                                </a:stretch>
                              </pic:blipFill>
                              <pic:spPr>
                                <a:xfrm>
                                  <a:off x="0" y="0"/>
                                  <a:ext cx="762000" cy="11811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American rigolos : chroniq</w:t>
            </w:r>
            <w:r>
              <w:rPr>
                <w:i/>
                <w:color w:val="000080"/>
              </w:rPr>
              <w:t>ues d'un grand pays</w:t>
            </w:r>
            <w:r>
              <w:rPr>
                <w:i/>
                <w:color w:val="000080"/>
              </w:rPr>
              <w:br/>
              <w:t xml:space="preserve">Bill </w:t>
            </w:r>
            <w:proofErr w:type="spellStart"/>
            <w:r>
              <w:rPr>
                <w:i/>
                <w:color w:val="000080"/>
              </w:rPr>
              <w:t>Bryson</w:t>
            </w:r>
            <w:proofErr w:type="spellEnd"/>
            <w:r>
              <w:rPr>
                <w:i/>
                <w:color w:val="000080"/>
              </w:rPr>
              <w:br/>
              <w:t>traduit de l'anglais, États-Unis, par Christiane et David Ellis</w:t>
            </w:r>
          </w:p>
          <w:p w:rsidR="00D304EC" w:rsidRDefault="0025222D">
            <w:pPr>
              <w:spacing w:after="0"/>
            </w:pPr>
            <w:r>
              <w:rPr>
                <w:color w:val="000000"/>
              </w:rPr>
              <w:t>Date : 15/04/2003</w:t>
            </w:r>
          </w:p>
          <w:p w:rsidR="00D304EC" w:rsidRDefault="0025222D">
            <w:pPr>
              <w:spacing w:after="0"/>
            </w:pPr>
            <w:r>
              <w:rPr>
                <w:color w:val="000000"/>
              </w:rPr>
              <w:t>Résumé : De retour dans son pays natal après 10 années d'absence, l'auteur de Motel blues se fait chroniqueur, d'octobre 1996 à mai 1998, pour</w:t>
            </w:r>
            <w:r>
              <w:rPr>
                <w:color w:val="000000"/>
              </w:rPr>
              <w:t xml:space="preserve"> le Mail on </w:t>
            </w:r>
            <w:proofErr w:type="spellStart"/>
            <w:r>
              <w:rPr>
                <w:color w:val="000000"/>
              </w:rPr>
              <w:t>Sunday</w:t>
            </w:r>
            <w:proofErr w:type="spellEnd"/>
            <w:r>
              <w:rPr>
                <w:color w:val="000000"/>
              </w:rPr>
              <w:t>. Les 75 chroniques rassemblées ici sont le résultat de cette redécouverte : des petites histoires à savourer comme autant d'épisodes de la vie quotidienne des Américains en Nouvelle-Angleterre.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lastRenderedPageBreak/>
                    <w:drawing>
                      <wp:inline distT="0" distB="0" distL="0" distR="100000">
                        <wp:extent cx="762000" cy="1238250"/>
                        <wp:effectExtent l="0" t="0" r="0" b="0"/>
                        <wp:docPr id="19" name="Picture 19">
                          <a:hlinkClick xmlns:a="http://schemas.openxmlformats.org/drawingml/2006/main" r:id="rId3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 cstate="print"/>
                                <a:stretch>
                                  <a:fillRect/>
                                </a:stretch>
                              </pic:blipFill>
                              <pic:spPr>
                                <a:xfrm>
                                  <a:off x="0" y="0"/>
                                  <a:ext cx="762000" cy="12382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mère</w:t>
            </w:r>
            <w:r>
              <w:rPr>
                <w:i/>
                <w:color w:val="000080"/>
              </w:rPr>
              <w:br/>
              <w:t>Pearl Buck</w:t>
            </w:r>
            <w:r>
              <w:rPr>
                <w:i/>
                <w:color w:val="000080"/>
              </w:rPr>
              <w:br/>
              <w:t>traduit de l'angl</w:t>
            </w:r>
            <w:r>
              <w:rPr>
                <w:i/>
                <w:color w:val="000080"/>
              </w:rPr>
              <w:t xml:space="preserve">ais par Germaine </w:t>
            </w:r>
            <w:proofErr w:type="spellStart"/>
            <w:r>
              <w:rPr>
                <w:i/>
                <w:color w:val="000080"/>
              </w:rPr>
              <w:t>Delamain</w:t>
            </w:r>
            <w:proofErr w:type="spellEnd"/>
            <w:r>
              <w:rPr>
                <w:i/>
                <w:color w:val="000080"/>
              </w:rPr>
              <w:br/>
              <w:t>préface Louis Gillet</w:t>
            </w:r>
          </w:p>
          <w:p w:rsidR="00D304EC" w:rsidRDefault="0025222D">
            <w:pPr>
              <w:spacing w:after="0"/>
            </w:pPr>
            <w:r>
              <w:rPr>
                <w:color w:val="000000"/>
              </w:rPr>
              <w:t>Date : 01/03/2008</w:t>
            </w:r>
          </w:p>
          <w:p w:rsidR="00D304EC" w:rsidRDefault="0025222D">
            <w:pPr>
              <w:spacing w:after="0"/>
            </w:pPr>
            <w:r>
              <w:rPr>
                <w:color w:val="000000"/>
              </w:rPr>
              <w:t>Résumé : La vie quotidienne d'une paysanne chinoise avant la Révolution. A travers cette existence pathétique s'affirme la noblesse secrète des pauvres et des humiliés.</w:t>
            </w:r>
          </w:p>
          <w:p w:rsidR="00D304EC" w:rsidRDefault="00D304EC" w:rsidP="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20" name="Picture 20">
                          <a:hlinkClick xmlns:a="http://schemas.openxmlformats.org/drawingml/2006/main" r:id="rId4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Si une nuit d'hiver un voyageur</w:t>
            </w:r>
            <w:r>
              <w:rPr>
                <w:i/>
                <w:color w:val="000080"/>
              </w:rPr>
              <w:br/>
              <w:t>Italo Calvino</w:t>
            </w:r>
            <w:r>
              <w:rPr>
                <w:i/>
                <w:color w:val="000080"/>
              </w:rPr>
              <w:br/>
              <w:t>nouvelle traduction de l'italien par Martin Rueff</w:t>
            </w:r>
          </w:p>
          <w:p w:rsidR="00D304EC" w:rsidRDefault="0025222D">
            <w:pPr>
              <w:spacing w:after="0"/>
            </w:pPr>
            <w:r>
              <w:rPr>
                <w:color w:val="000000"/>
              </w:rPr>
              <w:t>Date : 02/04/2015</w:t>
            </w:r>
          </w:p>
          <w:p w:rsidR="00D304EC" w:rsidRDefault="0025222D">
            <w:pPr>
              <w:spacing w:after="0"/>
            </w:pPr>
            <w:r>
              <w:rPr>
                <w:color w:val="000000"/>
              </w:rPr>
              <w:t xml:space="preserve">Résumé : En dix fragments qui tendent vers le pastiche et l'artifice, Italo Calvino propose une sorte d'encyclopédie des formes </w:t>
            </w:r>
            <w:r>
              <w:rPr>
                <w:color w:val="000000"/>
              </w:rPr>
              <w:t>romanesques. Un onzième et dernier fragment s'ajoute aux autres et les englobe tous. L'objectif est de mettre en évidence les mécanismes intérieurs du rapport du lecteur au roman.</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57300"/>
                        <wp:effectExtent l="0" t="0" r="0" b="0"/>
                        <wp:docPr id="21" name="Picture 21">
                          <a:hlinkClick xmlns:a="http://schemas.openxmlformats.org/drawingml/2006/main" r:id="rId4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 cstate="print"/>
                                <a:stretch>
                                  <a:fillRect/>
                                </a:stretch>
                              </pic:blipFill>
                              <pic:spPr>
                                <a:xfrm>
                                  <a:off x="0" y="0"/>
                                  <a:ext cx="762000" cy="12573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L'étranger</w:t>
            </w:r>
            <w:r>
              <w:rPr>
                <w:i/>
                <w:color w:val="000080"/>
              </w:rPr>
              <w:br/>
              <w:t>Albert Camus</w:t>
            </w:r>
          </w:p>
          <w:p w:rsidR="00D304EC" w:rsidRDefault="0025222D">
            <w:pPr>
              <w:spacing w:after="0"/>
            </w:pPr>
            <w:r>
              <w:rPr>
                <w:color w:val="000000"/>
              </w:rPr>
              <w:t>Date : 15/11/2007</w:t>
            </w:r>
          </w:p>
          <w:p w:rsidR="00D304EC" w:rsidRDefault="0025222D">
            <w:pPr>
              <w:spacing w:after="0"/>
            </w:pPr>
            <w:r>
              <w:rPr>
                <w:color w:val="000000"/>
              </w:rPr>
              <w:t>Résumé : Récit intérieur de</w:t>
            </w:r>
            <w:r>
              <w:rPr>
                <w:color w:val="000000"/>
              </w:rPr>
              <w:t xml:space="preserve"> Meursault, employé de bureau anonyme pour les autres et pour lui-même, qui tue finalement de cinq balles un Algérien sur la plage de Tipaza à Alger.</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47749"/>
                        <wp:effectExtent l="0" t="0" r="0" b="0"/>
                        <wp:docPr id="22" name="Picture 22">
                          <a:hlinkClick xmlns:a="http://schemas.openxmlformats.org/drawingml/2006/main" r:id="rId4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 cstate="print"/>
                                <a:stretch>
                                  <a:fillRect/>
                                </a:stretch>
                              </pic:blipFill>
                              <pic:spPr>
                                <a:xfrm>
                                  <a:off x="0" y="0"/>
                                  <a:ext cx="762000" cy="1047749"/>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Voyage au bout de la nuit</w:t>
            </w:r>
            <w:r>
              <w:rPr>
                <w:i/>
                <w:color w:val="000080"/>
              </w:rPr>
              <w:br/>
              <w:t>de Louis-Ferdinand Céline</w:t>
            </w:r>
            <w:r>
              <w:rPr>
                <w:i/>
                <w:color w:val="000080"/>
              </w:rPr>
              <w:br/>
              <w:t xml:space="preserve">illustré par Jacques </w:t>
            </w:r>
            <w:proofErr w:type="spellStart"/>
            <w:r>
              <w:rPr>
                <w:i/>
                <w:color w:val="000080"/>
              </w:rPr>
              <w:t>Tardi</w:t>
            </w:r>
            <w:proofErr w:type="spellEnd"/>
          </w:p>
          <w:p w:rsidR="00D304EC" w:rsidRDefault="0025222D">
            <w:pPr>
              <w:spacing w:after="0"/>
            </w:pPr>
            <w:r>
              <w:rPr>
                <w:color w:val="000000"/>
              </w:rPr>
              <w:t>Date : 23/11/2006</w:t>
            </w:r>
          </w:p>
          <w:p w:rsidR="00D304EC" w:rsidRDefault="0025222D">
            <w:pPr>
              <w:spacing w:after="0"/>
            </w:pPr>
            <w:r>
              <w:rPr>
                <w:color w:val="000000"/>
              </w:rPr>
              <w:t xml:space="preserve">Résumé : Classique de la littérature française. Ecrit à la première personne, ce roman présente une multitude de personnages qui défilent sous le regard de </w:t>
            </w:r>
            <w:proofErr w:type="spellStart"/>
            <w:r>
              <w:rPr>
                <w:color w:val="000000"/>
              </w:rPr>
              <w:t>Bardamu</w:t>
            </w:r>
            <w:proofErr w:type="spellEnd"/>
            <w:r>
              <w:rPr>
                <w:color w:val="000000"/>
              </w:rPr>
              <w:t xml:space="preserve">. Ses commentaires dénoncent les horreurs dont il est le témoin, voire la victime, celles de </w:t>
            </w:r>
            <w:r>
              <w:rPr>
                <w:color w:val="000000"/>
              </w:rPr>
              <w:t>la Grande Guerre et celles des rapports sociaux. Prix Renaudot 1932.</w:t>
            </w:r>
          </w:p>
          <w:p w:rsidR="00D304EC" w:rsidRDefault="00D304EC">
            <w:pPr>
              <w:spacing w:after="0"/>
            </w:pPr>
          </w:p>
          <w:p w:rsidR="002F1E4B" w:rsidRDefault="002F1E4B">
            <w:pPr>
              <w:spacing w:after="0"/>
            </w:pPr>
          </w:p>
          <w:p w:rsidR="002F1E4B" w:rsidRDefault="002F1E4B">
            <w:pPr>
              <w:spacing w:after="0"/>
            </w:pPr>
          </w:p>
          <w:p w:rsidR="002F1E4B" w:rsidRDefault="002F1E4B">
            <w:pPr>
              <w:spacing w:after="0"/>
            </w:pPr>
          </w:p>
          <w:p w:rsidR="002F1E4B" w:rsidRDefault="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04900"/>
                        <wp:effectExtent l="0" t="0" r="0" b="0"/>
                        <wp:docPr id="23" name="Picture 23">
                          <a:hlinkClick xmlns:a="http://schemas.openxmlformats.org/drawingml/2006/main" r:id="rId4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8" cstate="print"/>
                                <a:stretch>
                                  <a:fillRect/>
                                </a:stretch>
                              </pic:blipFill>
                              <pic:spPr>
                                <a:xfrm>
                                  <a:off x="0" y="0"/>
                                  <a:ext cx="762000" cy="11049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quatrième mur</w:t>
            </w:r>
            <w:r>
              <w:rPr>
                <w:i/>
                <w:color w:val="000080"/>
              </w:rPr>
              <w:br/>
            </w:r>
            <w:proofErr w:type="spellStart"/>
            <w:r>
              <w:rPr>
                <w:i/>
                <w:color w:val="000080"/>
              </w:rPr>
              <w:t>Sorj</w:t>
            </w:r>
            <w:proofErr w:type="spellEnd"/>
            <w:r>
              <w:rPr>
                <w:i/>
                <w:color w:val="000080"/>
              </w:rPr>
              <w:t xml:space="preserve"> </w:t>
            </w:r>
            <w:proofErr w:type="spellStart"/>
            <w:r>
              <w:rPr>
                <w:i/>
                <w:color w:val="000080"/>
              </w:rPr>
              <w:t>Chalandon</w:t>
            </w:r>
            <w:proofErr w:type="spellEnd"/>
          </w:p>
          <w:p w:rsidR="00D304EC" w:rsidRDefault="0025222D">
            <w:pPr>
              <w:spacing w:after="0"/>
            </w:pPr>
            <w:r>
              <w:rPr>
                <w:color w:val="000000"/>
              </w:rPr>
              <w:t>Date : 21/08/2013</w:t>
            </w:r>
          </w:p>
          <w:p w:rsidR="00D304EC" w:rsidRDefault="0025222D">
            <w:pPr>
              <w:spacing w:after="0"/>
            </w:pPr>
            <w:r>
              <w:rPr>
                <w:color w:val="000000"/>
              </w:rPr>
              <w:t xml:space="preserve">Résumé : 1976. Sam rêve de monter Antigone d'Anouilh sur un champ de bataille au Liban. Les personnages représenteraient les </w:t>
            </w:r>
            <w:r>
              <w:rPr>
                <w:color w:val="000000"/>
              </w:rPr>
              <w:t>peuples et croyances de la région. Il espère une heure de répit que tous acceptent. Mais Sam est à l'agonie et fait alors jurer à son ami Georges de prendre sa suite. Prix Goncourt des lycéens 2013, prix des libraires du Québec 2014, prix du Livre de poche</w:t>
            </w:r>
            <w:r>
              <w:rPr>
                <w:color w:val="000000"/>
              </w:rPr>
              <w:t xml:space="preserve"> 2015 (littérature).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09675"/>
                        <wp:effectExtent l="0" t="0" r="0" b="0"/>
                        <wp:docPr id="24" name="Picture 24">
                          <a:hlinkClick xmlns:a="http://schemas.openxmlformats.org/drawingml/2006/main" r:id="rId4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 cstate="print"/>
                                <a:stretch>
                                  <a:fillRect/>
                                </a:stretch>
                              </pic:blipFill>
                              <pic:spPr>
                                <a:xfrm>
                                  <a:off x="0" y="0"/>
                                  <a:ext cx="762000" cy="12096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L'éternité n'est pas de trop</w:t>
            </w:r>
            <w:r>
              <w:rPr>
                <w:i/>
                <w:color w:val="000080"/>
              </w:rPr>
              <w:br/>
              <w:t>François Cheng</w:t>
            </w:r>
          </w:p>
          <w:p w:rsidR="00D304EC" w:rsidRDefault="0025222D">
            <w:pPr>
              <w:spacing w:after="0"/>
            </w:pPr>
            <w:r>
              <w:rPr>
                <w:color w:val="000000"/>
              </w:rPr>
              <w:t>Date : 04/01/2002</w:t>
            </w:r>
          </w:p>
          <w:p w:rsidR="00D304EC" w:rsidRDefault="0025222D">
            <w:pPr>
              <w:spacing w:after="0"/>
            </w:pPr>
            <w:r>
              <w:rPr>
                <w:color w:val="000000"/>
              </w:rPr>
              <w:t xml:space="preserve">Résumé : Dao-Sheng qui vit </w:t>
            </w:r>
            <w:proofErr w:type="spellStart"/>
            <w:r>
              <w:rPr>
                <w:color w:val="000000"/>
              </w:rPr>
              <w:t>monastiquement</w:t>
            </w:r>
            <w:proofErr w:type="spellEnd"/>
            <w:r>
              <w:rPr>
                <w:color w:val="000000"/>
              </w:rPr>
              <w:t xml:space="preserve"> dans la montagne, décide d'aller retrouver un amour d'il y a 20 ans pour mettre fin à sa tourmente. La rencontre amoureuse a</w:t>
            </w:r>
            <w:r>
              <w:rPr>
                <w:color w:val="000000"/>
              </w:rPr>
              <w:t>ura lieu mais sera semée d'embûches.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23950"/>
                        <wp:effectExtent l="0" t="0" r="0" b="0"/>
                        <wp:docPr id="25" name="Picture 25">
                          <a:hlinkClick xmlns:a="http://schemas.openxmlformats.org/drawingml/2006/main" r:id="rId5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2" cstate="print"/>
                                <a:stretch>
                                  <a:fillRect/>
                                </a:stretch>
                              </pic:blipFill>
                              <pic:spPr>
                                <a:xfrm>
                                  <a:off x="0" y="0"/>
                                  <a:ext cx="762000" cy="11239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Dix petits nègres</w:t>
            </w:r>
            <w:r>
              <w:rPr>
                <w:i/>
                <w:color w:val="000080"/>
              </w:rPr>
              <w:br/>
              <w:t>Agatha Christie</w:t>
            </w:r>
            <w:r>
              <w:rPr>
                <w:i/>
                <w:color w:val="000080"/>
              </w:rPr>
              <w:br/>
              <w:t xml:space="preserve">traduit de l'anglais par Gérard de </w:t>
            </w:r>
            <w:proofErr w:type="spellStart"/>
            <w:r>
              <w:rPr>
                <w:i/>
                <w:color w:val="000080"/>
              </w:rPr>
              <w:t>Chergé</w:t>
            </w:r>
            <w:proofErr w:type="spellEnd"/>
          </w:p>
          <w:p w:rsidR="00D304EC" w:rsidRDefault="0025222D">
            <w:pPr>
              <w:spacing w:after="0"/>
            </w:pPr>
            <w:r>
              <w:rPr>
                <w:color w:val="000000"/>
              </w:rPr>
              <w:t>Date : 06/11/2013</w:t>
            </w:r>
          </w:p>
          <w:p w:rsidR="00D304EC" w:rsidRDefault="0025222D">
            <w:pPr>
              <w:spacing w:after="0"/>
            </w:pPr>
            <w:r>
              <w:rPr>
                <w:color w:val="000000"/>
              </w:rPr>
              <w:t xml:space="preserve">Résumé : Dix personnes sont invitées sur l'île du Nègre, mais rien ne semble normal : leur hôte est absent et on a </w:t>
            </w:r>
            <w:r>
              <w:rPr>
                <w:color w:val="000000"/>
              </w:rPr>
              <w:t>déposé dans leur chambre une comptine intitulée Les dix petits nègres. Tout bascule quand une voix accuse chacun des invités d'un crime. Un à un, ils vont mourir dans d'étranges circonstances.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09675"/>
                        <wp:effectExtent l="0" t="0" r="0" b="0"/>
                        <wp:docPr id="26" name="Picture 26">
                          <a:hlinkClick xmlns:a="http://schemas.openxmlformats.org/drawingml/2006/main" r:id="rId5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 cstate="print"/>
                                <a:stretch>
                                  <a:fillRect/>
                                </a:stretch>
                              </pic:blipFill>
                              <pic:spPr>
                                <a:xfrm>
                                  <a:off x="0" y="0"/>
                                  <a:ext cx="762000" cy="12096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petite fille de Monsieur Linh</w:t>
            </w:r>
            <w:r>
              <w:rPr>
                <w:i/>
                <w:color w:val="000080"/>
              </w:rPr>
              <w:br/>
              <w:t>Philippe Claudel</w:t>
            </w:r>
          </w:p>
          <w:p w:rsidR="00D304EC" w:rsidRDefault="0025222D">
            <w:pPr>
              <w:spacing w:after="0"/>
            </w:pPr>
            <w:r>
              <w:rPr>
                <w:color w:val="000000"/>
              </w:rPr>
              <w:t>Date :</w:t>
            </w:r>
            <w:r>
              <w:rPr>
                <w:color w:val="000000"/>
              </w:rPr>
              <w:t xml:space="preserve"> 24/08/2005</w:t>
            </w:r>
          </w:p>
          <w:p w:rsidR="002F1E4B" w:rsidRDefault="0025222D">
            <w:pPr>
              <w:spacing w:after="0"/>
            </w:pPr>
            <w:r>
              <w:rPr>
                <w:color w:val="000000"/>
              </w:rPr>
              <w:t>Résumé : Monsieur Linh est un vieil homme. Il a quitté son village du Vietnam dévasté par la guerre, n'emportant avec lui qu'une valise contenant quelques vêtements usagés, une photo jaunie, une poignée de terre de son pays et avec un nouveau-n</w:t>
            </w:r>
            <w:r>
              <w:rPr>
                <w:color w:val="000000"/>
              </w:rPr>
              <w:t xml:space="preserve">é dans ses bras, Sang </w:t>
            </w:r>
            <w:proofErr w:type="spellStart"/>
            <w:r>
              <w:rPr>
                <w:color w:val="000000"/>
              </w:rPr>
              <w:t>Diû</w:t>
            </w:r>
            <w:proofErr w:type="spellEnd"/>
            <w:r>
              <w:rPr>
                <w:color w:val="000000"/>
              </w:rPr>
              <w:t>, sa petite-fille qui a perdu ses parents. Après un long voyage en bateau, il arrive dans une ville froide et grise, avec d'autres réfugiés.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76350"/>
                        <wp:effectExtent l="0" t="0" r="0" b="0"/>
                        <wp:docPr id="27" name="Picture 27">
                          <a:hlinkClick xmlns:a="http://schemas.openxmlformats.org/drawingml/2006/main" r:id="rId5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6" cstate="print"/>
                                <a:stretch>
                                  <a:fillRect/>
                                </a:stretch>
                              </pic:blipFill>
                              <pic:spPr>
                                <a:xfrm>
                                  <a:off x="0" y="0"/>
                                  <a:ext cx="762000" cy="12763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L'enfant halluciné</w:t>
            </w:r>
            <w:r>
              <w:rPr>
                <w:i/>
                <w:color w:val="000080"/>
              </w:rPr>
              <w:br/>
              <w:t>René-Jean Clot</w:t>
            </w:r>
          </w:p>
          <w:p w:rsidR="00D304EC" w:rsidRDefault="0025222D">
            <w:pPr>
              <w:spacing w:after="0"/>
            </w:pPr>
            <w:r>
              <w:rPr>
                <w:color w:val="000000"/>
              </w:rPr>
              <w:t>Date : 01/01/1987</w:t>
            </w:r>
          </w:p>
          <w:p w:rsidR="00D304EC" w:rsidRDefault="0025222D">
            <w:pPr>
              <w:spacing w:after="0"/>
            </w:pPr>
            <w:r>
              <w:rPr>
                <w:color w:val="000000"/>
              </w:rPr>
              <w:t xml:space="preserve">Résumé : Un jeune garçon vit </w:t>
            </w:r>
            <w:r>
              <w:rPr>
                <w:color w:val="000000"/>
              </w:rPr>
              <w:t>une relation passionnée avec sa mère. Il sera sauvé de l'obsession par la découverte d'un nouveau monde</w:t>
            </w:r>
            <w:r w:rsidR="002F1E4B">
              <w:rPr>
                <w:color w:val="000000"/>
              </w:rPr>
              <w:t> : la peinture</w:t>
            </w:r>
            <w:r>
              <w:rPr>
                <w:color w:val="000000"/>
              </w:rPr>
              <w:t>. Prix Renaudot 1987.</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23950"/>
                        <wp:effectExtent l="0" t="0" r="0" b="0"/>
                        <wp:docPr id="28" name="Picture 28">
                          <a:hlinkClick xmlns:a="http://schemas.openxmlformats.org/drawingml/2006/main" r:id="rId5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8" cstate="print"/>
                                <a:stretch>
                                  <a:fillRect/>
                                </a:stretch>
                              </pic:blipFill>
                              <pic:spPr>
                                <a:xfrm>
                                  <a:off x="0" y="0"/>
                                  <a:ext cx="762000" cy="11239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violence et la dérision</w:t>
            </w:r>
            <w:r>
              <w:rPr>
                <w:i/>
                <w:color w:val="000080"/>
              </w:rPr>
              <w:br/>
              <w:t xml:space="preserve">Albert </w:t>
            </w:r>
            <w:proofErr w:type="spellStart"/>
            <w:r>
              <w:rPr>
                <w:i/>
                <w:color w:val="000080"/>
              </w:rPr>
              <w:t>Cossery</w:t>
            </w:r>
            <w:proofErr w:type="spellEnd"/>
          </w:p>
          <w:p w:rsidR="00D304EC" w:rsidRDefault="0025222D">
            <w:pPr>
              <w:spacing w:after="0"/>
            </w:pPr>
            <w:r>
              <w:rPr>
                <w:color w:val="000000"/>
              </w:rPr>
              <w:t>Date : 22/02/2000</w:t>
            </w:r>
          </w:p>
          <w:p w:rsidR="00D304EC" w:rsidRDefault="0025222D">
            <w:pPr>
              <w:spacing w:after="0"/>
            </w:pPr>
            <w:r>
              <w:rPr>
                <w:color w:val="000000"/>
              </w:rPr>
              <w:t>Résumé : Des contestataires narquois et sceptiques combattent, e</w:t>
            </w:r>
            <w:r>
              <w:rPr>
                <w:color w:val="000000"/>
              </w:rPr>
              <w:t>n le ridiculisant, le tyran grotesque d'une ville du Proche-Orient.</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81100"/>
                        <wp:effectExtent l="0" t="0" r="0" b="0"/>
                        <wp:docPr id="29" name="Picture 29">
                          <a:hlinkClick xmlns:a="http://schemas.openxmlformats.org/drawingml/2006/main" r:id="rId5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0" cstate="print"/>
                                <a:stretch>
                                  <a:fillRect/>
                                </a:stretch>
                              </pic:blipFill>
                              <pic:spPr>
                                <a:xfrm>
                                  <a:off x="0" y="0"/>
                                  <a:ext cx="762000" cy="11811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clou de la saison</w:t>
            </w:r>
            <w:r>
              <w:rPr>
                <w:i/>
                <w:color w:val="000080"/>
              </w:rPr>
              <w:br/>
              <w:t>John Crosby</w:t>
            </w:r>
            <w:r>
              <w:rPr>
                <w:i/>
                <w:color w:val="000080"/>
              </w:rPr>
              <w:br/>
              <w:t xml:space="preserve">traduit de l'anglais par Sophie </w:t>
            </w:r>
            <w:proofErr w:type="spellStart"/>
            <w:r>
              <w:rPr>
                <w:i/>
                <w:color w:val="000080"/>
              </w:rPr>
              <w:t>Mayoux</w:t>
            </w:r>
            <w:proofErr w:type="spellEnd"/>
          </w:p>
          <w:p w:rsidR="00D304EC" w:rsidRDefault="0025222D">
            <w:pPr>
              <w:spacing w:after="0"/>
            </w:pPr>
            <w:r>
              <w:rPr>
                <w:color w:val="000000"/>
              </w:rPr>
              <w:t>Date : 21/09/2012</w:t>
            </w:r>
          </w:p>
          <w:p w:rsidR="00D304EC" w:rsidRDefault="0025222D">
            <w:pPr>
              <w:spacing w:after="0"/>
            </w:pPr>
            <w:r>
              <w:rPr>
                <w:color w:val="000000"/>
              </w:rPr>
              <w:t xml:space="preserve">Résumé : Lors d'une réception très huppée de la </w:t>
            </w:r>
            <w:proofErr w:type="spellStart"/>
            <w:r>
              <w:rPr>
                <w:color w:val="000000"/>
              </w:rPr>
              <w:t>principessa</w:t>
            </w:r>
            <w:proofErr w:type="spellEnd"/>
            <w:r>
              <w:rPr>
                <w:color w:val="000000"/>
              </w:rPr>
              <w:t xml:space="preserve"> di Castiglione, "le clou de la </w:t>
            </w:r>
            <w:r>
              <w:rPr>
                <w:color w:val="000000"/>
              </w:rPr>
              <w:t xml:space="preserve">saison", à New York, des terroristes s'infiltrent et font un carnage. Horacio </w:t>
            </w:r>
            <w:proofErr w:type="spellStart"/>
            <w:r>
              <w:rPr>
                <w:color w:val="000000"/>
              </w:rPr>
              <w:t>Cassidy</w:t>
            </w:r>
            <w:proofErr w:type="spellEnd"/>
            <w:r>
              <w:rPr>
                <w:color w:val="000000"/>
              </w:rPr>
              <w:t xml:space="preserve"> enquête...</w:t>
            </w:r>
          </w:p>
          <w:p w:rsidR="00D304EC" w:rsidRDefault="00D304EC" w:rsidP="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85850"/>
                        <wp:effectExtent l="0" t="0" r="0" b="0"/>
                        <wp:docPr id="30" name="Picture 30">
                          <a:hlinkClick xmlns:a="http://schemas.openxmlformats.org/drawingml/2006/main" r:id="rId6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2" cstate="print"/>
                                <a:stretch>
                                  <a:fillRect/>
                                </a:stretch>
                              </pic:blipFill>
                              <pic:spPr>
                                <a:xfrm>
                                  <a:off x="0" y="0"/>
                                  <a:ext cx="762000" cy="10858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Balzac et la petite tailleuse chinoise</w:t>
            </w:r>
            <w:r>
              <w:rPr>
                <w:i/>
                <w:color w:val="000080"/>
              </w:rPr>
              <w:br/>
            </w:r>
            <w:proofErr w:type="spellStart"/>
            <w:r>
              <w:rPr>
                <w:i/>
                <w:color w:val="000080"/>
              </w:rPr>
              <w:t>Dai</w:t>
            </w:r>
            <w:proofErr w:type="spellEnd"/>
            <w:r>
              <w:rPr>
                <w:i/>
                <w:color w:val="000080"/>
              </w:rPr>
              <w:t xml:space="preserve"> </w:t>
            </w:r>
            <w:proofErr w:type="spellStart"/>
            <w:r>
              <w:rPr>
                <w:i/>
                <w:color w:val="000080"/>
              </w:rPr>
              <w:t>Sijie</w:t>
            </w:r>
            <w:proofErr w:type="spellEnd"/>
            <w:r>
              <w:rPr>
                <w:i/>
                <w:color w:val="000080"/>
              </w:rPr>
              <w:br/>
              <w:t xml:space="preserve">dossier pédagogique d'Olivier </w:t>
            </w:r>
            <w:proofErr w:type="spellStart"/>
            <w:r>
              <w:rPr>
                <w:i/>
                <w:color w:val="000080"/>
              </w:rPr>
              <w:t>Markwitz</w:t>
            </w:r>
            <w:proofErr w:type="spellEnd"/>
          </w:p>
          <w:p w:rsidR="00D304EC" w:rsidRDefault="0025222D">
            <w:pPr>
              <w:spacing w:after="0"/>
            </w:pPr>
            <w:r>
              <w:rPr>
                <w:color w:val="000000"/>
              </w:rPr>
              <w:t>Date : 27/03/2015</w:t>
            </w:r>
          </w:p>
          <w:p w:rsidR="00D304EC" w:rsidRDefault="0025222D">
            <w:pPr>
              <w:spacing w:after="0"/>
            </w:pPr>
            <w:r>
              <w:rPr>
                <w:color w:val="000000"/>
              </w:rPr>
              <w:t xml:space="preserve">Résumé : Récit des </w:t>
            </w:r>
            <w:r>
              <w:rPr>
                <w:color w:val="000000"/>
              </w:rPr>
              <w:t>tribulations de deux adolescents envoyés en rééducation dans un village de montagne au moment de la Révolution culturelle chinoise décrétée par le président Mao. Un jour, ils découvrent une valise avec des livres interdits par le régime. Avec un dossier su</w:t>
            </w:r>
            <w:r>
              <w:rPr>
                <w:color w:val="000000"/>
              </w:rPr>
              <w:t>r les thèmes de l'</w:t>
            </w:r>
            <w:proofErr w:type="spellStart"/>
            <w:r>
              <w:rPr>
                <w:color w:val="000000"/>
              </w:rPr>
              <w:t>oeuvre</w:t>
            </w:r>
            <w:proofErr w:type="spellEnd"/>
            <w:r>
              <w:rPr>
                <w:color w:val="000000"/>
              </w:rPr>
              <w:t>.</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14425"/>
                        <wp:effectExtent l="0" t="0" r="0" b="0"/>
                        <wp:docPr id="31" name="Picture 31">
                          <a:hlinkClick xmlns:a="http://schemas.openxmlformats.org/drawingml/2006/main" r:id="rId6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4" cstate="print"/>
                                <a:stretch>
                                  <a:fillRect/>
                                </a:stretch>
                              </pic:blipFill>
                              <pic:spPr>
                                <a:xfrm>
                                  <a:off x="0" y="0"/>
                                  <a:ext cx="762000" cy="11144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Trois chevaux</w:t>
            </w:r>
            <w:r>
              <w:rPr>
                <w:i/>
                <w:color w:val="000080"/>
              </w:rPr>
              <w:br/>
            </w:r>
            <w:proofErr w:type="spellStart"/>
            <w:r>
              <w:rPr>
                <w:i/>
                <w:color w:val="000080"/>
              </w:rPr>
              <w:t>Erri</w:t>
            </w:r>
            <w:proofErr w:type="spellEnd"/>
            <w:r>
              <w:rPr>
                <w:i/>
                <w:color w:val="000080"/>
              </w:rPr>
              <w:t xml:space="preserve"> de Luca</w:t>
            </w:r>
            <w:r>
              <w:rPr>
                <w:i/>
                <w:color w:val="000080"/>
              </w:rPr>
              <w:br/>
              <w:t xml:space="preserve">traduit de l'italien par Danièle </w:t>
            </w:r>
            <w:proofErr w:type="spellStart"/>
            <w:r>
              <w:rPr>
                <w:i/>
                <w:color w:val="000080"/>
              </w:rPr>
              <w:t>Valin</w:t>
            </w:r>
            <w:proofErr w:type="spellEnd"/>
          </w:p>
          <w:p w:rsidR="00D304EC" w:rsidRDefault="0025222D">
            <w:pPr>
              <w:spacing w:after="0"/>
            </w:pPr>
            <w:r>
              <w:rPr>
                <w:color w:val="000000"/>
              </w:rPr>
              <w:t>Date : 03/01/2001</w:t>
            </w:r>
          </w:p>
          <w:p w:rsidR="00D304EC" w:rsidRDefault="0025222D">
            <w:pPr>
              <w:spacing w:after="0"/>
            </w:pPr>
            <w:r>
              <w:rPr>
                <w:color w:val="000000"/>
              </w:rPr>
              <w:t xml:space="preserve">Résumé : Au centre du récit, la rencontre d'un homme et d'une femme. L'homme, quinquagénaire, est jardinier dans des grandes propriétés du </w:t>
            </w:r>
            <w:r>
              <w:rPr>
                <w:color w:val="000000"/>
              </w:rPr>
              <w:t xml:space="preserve">sud de l'Italie. Quant à </w:t>
            </w:r>
            <w:proofErr w:type="spellStart"/>
            <w:r>
              <w:rPr>
                <w:color w:val="000000"/>
              </w:rPr>
              <w:t>Làila</w:t>
            </w:r>
            <w:proofErr w:type="spellEnd"/>
            <w:r>
              <w:rPr>
                <w:color w:val="000000"/>
              </w:rPr>
              <w:t xml:space="preserve">, elle se prostitue. Pour lui, le souvenir de son premier amour refait surface : </w:t>
            </w:r>
            <w:proofErr w:type="spellStart"/>
            <w:r>
              <w:rPr>
                <w:color w:val="000000"/>
              </w:rPr>
              <w:t>Dvora</w:t>
            </w:r>
            <w:proofErr w:type="spellEnd"/>
            <w:r>
              <w:rPr>
                <w:color w:val="000000"/>
              </w:rPr>
              <w:t xml:space="preserve">, une Argentine, tuée car opposante à la dictature. En dehors des nuits chez </w:t>
            </w:r>
            <w:proofErr w:type="spellStart"/>
            <w:r>
              <w:rPr>
                <w:color w:val="000000"/>
              </w:rPr>
              <w:t>Làila</w:t>
            </w:r>
            <w:proofErr w:type="spellEnd"/>
            <w:r>
              <w:rPr>
                <w:color w:val="000000"/>
              </w:rPr>
              <w:t xml:space="preserve"> et de son travail, le narrateur passe beaucoup de temps a</w:t>
            </w:r>
            <w:r>
              <w:rPr>
                <w:color w:val="000000"/>
              </w:rPr>
              <w:t>vec Selim...</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04900"/>
                        <wp:effectExtent l="0" t="0" r="0" b="0"/>
                        <wp:docPr id="32" name="Picture 32">
                          <a:hlinkClick xmlns:a="http://schemas.openxmlformats.org/drawingml/2006/main" r:id="rId6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6" cstate="print"/>
                                <a:stretch>
                                  <a:fillRect/>
                                </a:stretch>
                              </pic:blipFill>
                              <pic:spPr>
                                <a:xfrm>
                                  <a:off x="0" y="0"/>
                                  <a:ext cx="762000" cy="11049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La vérité sur l'affaire Harry </w:t>
            </w:r>
            <w:proofErr w:type="spellStart"/>
            <w:r>
              <w:rPr>
                <w:i/>
                <w:color w:val="000080"/>
              </w:rPr>
              <w:t>Quebert</w:t>
            </w:r>
            <w:proofErr w:type="spellEnd"/>
            <w:r>
              <w:rPr>
                <w:i/>
                <w:color w:val="000080"/>
              </w:rPr>
              <w:br/>
              <w:t xml:space="preserve">Joël </w:t>
            </w:r>
            <w:proofErr w:type="spellStart"/>
            <w:r>
              <w:rPr>
                <w:i/>
                <w:color w:val="000080"/>
              </w:rPr>
              <w:t>Dicker</w:t>
            </w:r>
            <w:proofErr w:type="spellEnd"/>
          </w:p>
          <w:p w:rsidR="00D304EC" w:rsidRDefault="0025222D">
            <w:pPr>
              <w:spacing w:after="0"/>
            </w:pPr>
            <w:r>
              <w:rPr>
                <w:color w:val="000000"/>
              </w:rPr>
              <w:t>Date : 19/09/2012</w:t>
            </w:r>
          </w:p>
          <w:p w:rsidR="00D304EC" w:rsidRDefault="0025222D">
            <w:pPr>
              <w:spacing w:after="0"/>
            </w:pPr>
            <w:r>
              <w:rPr>
                <w:color w:val="000000"/>
              </w:rPr>
              <w:t xml:space="preserve">Résumé : Un jeune écrivain à succès vient en aide à son ami Harry </w:t>
            </w:r>
            <w:proofErr w:type="spellStart"/>
            <w:r>
              <w:rPr>
                <w:color w:val="000000"/>
              </w:rPr>
              <w:t>Quebert</w:t>
            </w:r>
            <w:proofErr w:type="spellEnd"/>
            <w:r>
              <w:rPr>
                <w:color w:val="000000"/>
              </w:rPr>
              <w:t>, inculpé pour le meurtre d'une jeune fille de 15 ans avec qui il avait une liaison. Pour faire</w:t>
            </w:r>
            <w:r>
              <w:rPr>
                <w:color w:val="000000"/>
              </w:rPr>
              <w:t xml:space="preserve"> la lumière sur cet assassinat vieux de trente ans, il va mener son enquête et en faire un livre. Prix littéraire de la vocation </w:t>
            </w:r>
            <w:proofErr w:type="spellStart"/>
            <w:r>
              <w:rPr>
                <w:color w:val="000000"/>
              </w:rPr>
              <w:t>Bleustein</w:t>
            </w:r>
            <w:proofErr w:type="spellEnd"/>
            <w:r>
              <w:rPr>
                <w:color w:val="000000"/>
              </w:rPr>
              <w:t>-Blanchet 2012, Grand prix du roman de l'Académie française 2012, prix Goncourt des lycéens 2012.</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33" name="Picture 33">
                          <a:hlinkClick xmlns:a="http://schemas.openxmlformats.org/drawingml/2006/main" r:id="rId6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8"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cote 400</w:t>
            </w:r>
            <w:r>
              <w:rPr>
                <w:i/>
                <w:color w:val="000080"/>
              </w:rPr>
              <w:br/>
              <w:t>S</w:t>
            </w:r>
            <w:r>
              <w:rPr>
                <w:i/>
                <w:color w:val="000080"/>
              </w:rPr>
              <w:t xml:space="preserve">ophie </w:t>
            </w:r>
            <w:proofErr w:type="spellStart"/>
            <w:r>
              <w:rPr>
                <w:i/>
                <w:color w:val="000080"/>
              </w:rPr>
              <w:t>Divry</w:t>
            </w:r>
            <w:proofErr w:type="spellEnd"/>
          </w:p>
          <w:p w:rsidR="00D304EC" w:rsidRDefault="0025222D">
            <w:pPr>
              <w:spacing w:after="0"/>
            </w:pPr>
            <w:r>
              <w:rPr>
                <w:color w:val="000000"/>
              </w:rPr>
              <w:t>Date : 04/04/2013</w:t>
            </w:r>
          </w:p>
          <w:p w:rsidR="00D304EC" w:rsidRDefault="0025222D">
            <w:pPr>
              <w:spacing w:after="0"/>
            </w:pPr>
            <w:r>
              <w:rPr>
                <w:color w:val="000000"/>
              </w:rPr>
              <w:t>Résumé : Le monologue d'une bibliothécaire esseulée, soumise à l'ordre le plus strict incarné par la classification de Dewey. Elle cache ses angoisses dans un métier discret et, les années passant, renonce aux hommes. Jusqu'au</w:t>
            </w:r>
            <w:r>
              <w:rPr>
                <w:color w:val="000000"/>
              </w:rPr>
              <w:t xml:space="preserve"> jour où un beau chercheur apparaît. Le texte évoque avec humour le quotidien d'une bibliothèque municipale et les névroses d'une femme invisible. Premier roman.</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62050"/>
                        <wp:effectExtent l="0" t="0" r="0" b="0"/>
                        <wp:docPr id="34" name="Picture 34">
                          <a:hlinkClick xmlns:a="http://schemas.openxmlformats.org/drawingml/2006/main" r:id="rId6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0" cstate="print"/>
                                <a:stretch>
                                  <a:fillRect/>
                                </a:stretch>
                              </pic:blipFill>
                              <pic:spPr>
                                <a:xfrm>
                                  <a:off x="0" y="0"/>
                                  <a:ext cx="762000" cy="11620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Les cris de l'innocente</w:t>
            </w:r>
            <w:r>
              <w:rPr>
                <w:i/>
                <w:color w:val="000080"/>
              </w:rPr>
              <w:br/>
            </w:r>
            <w:proofErr w:type="spellStart"/>
            <w:r>
              <w:rPr>
                <w:i/>
                <w:color w:val="000080"/>
              </w:rPr>
              <w:t>Unity</w:t>
            </w:r>
            <w:proofErr w:type="spellEnd"/>
            <w:r>
              <w:rPr>
                <w:i/>
                <w:color w:val="000080"/>
              </w:rPr>
              <w:t xml:space="preserve"> Dow</w:t>
            </w:r>
            <w:r>
              <w:rPr>
                <w:i/>
                <w:color w:val="000080"/>
              </w:rPr>
              <w:br/>
              <w:t xml:space="preserve">traduit de l'anglais par (Botswana) Céline </w:t>
            </w:r>
            <w:proofErr w:type="spellStart"/>
            <w:r>
              <w:rPr>
                <w:i/>
                <w:color w:val="000080"/>
              </w:rPr>
              <w:t>Schwaller</w:t>
            </w:r>
            <w:proofErr w:type="spellEnd"/>
          </w:p>
          <w:p w:rsidR="00D304EC" w:rsidRDefault="0025222D">
            <w:pPr>
              <w:spacing w:after="0"/>
            </w:pPr>
            <w:r>
              <w:rPr>
                <w:color w:val="000000"/>
              </w:rPr>
              <w:t>Date : 03/11/2006</w:t>
            </w:r>
          </w:p>
          <w:p w:rsidR="00D304EC" w:rsidRDefault="0025222D">
            <w:pPr>
              <w:spacing w:after="0"/>
            </w:pPr>
            <w:r>
              <w:rPr>
                <w:color w:val="000000"/>
              </w:rPr>
              <w:t xml:space="preserve">Résumé : </w:t>
            </w:r>
            <w:proofErr w:type="spellStart"/>
            <w:r>
              <w:rPr>
                <w:color w:val="000000"/>
              </w:rPr>
              <w:t>Amantle</w:t>
            </w:r>
            <w:proofErr w:type="spellEnd"/>
            <w:r>
              <w:rPr>
                <w:color w:val="000000"/>
              </w:rPr>
              <w:t xml:space="preserve"> accomplit son service national dans un dispensaire de brousse et découvre les vêtements d'une petite fille qui aurait été tuée par un lion il y a cinq ans. Mais la jeune femme relance l'enquête au grand dam des autorités </w:t>
            </w:r>
            <w:r>
              <w:rPr>
                <w:color w:val="000000"/>
              </w:rPr>
              <w:t>locales, et met au jour qu'il s'agit d'un crime rituel dont sont régulièrement victimes les petites campagnardes...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23950"/>
                        <wp:effectExtent l="0" t="0" r="0" b="0"/>
                        <wp:docPr id="35" name="Picture 35">
                          <a:hlinkClick xmlns:a="http://schemas.openxmlformats.org/drawingml/2006/main" r:id="rId7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2" cstate="print"/>
                                <a:stretch>
                                  <a:fillRect/>
                                </a:stretch>
                              </pic:blipFill>
                              <pic:spPr>
                                <a:xfrm>
                                  <a:off x="0" y="0"/>
                                  <a:ext cx="762000" cy="11239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Vous plaisantez, monsieur Tanner</w:t>
            </w:r>
            <w:r>
              <w:rPr>
                <w:i/>
                <w:color w:val="000080"/>
              </w:rPr>
              <w:br/>
              <w:t>Jean-Paul Dubois</w:t>
            </w:r>
          </w:p>
          <w:p w:rsidR="00D304EC" w:rsidRDefault="0025222D">
            <w:pPr>
              <w:spacing w:after="0"/>
            </w:pPr>
            <w:r>
              <w:rPr>
                <w:color w:val="000000"/>
              </w:rPr>
              <w:t>Date : 05/01/2006</w:t>
            </w:r>
          </w:p>
          <w:p w:rsidR="002F1E4B" w:rsidRDefault="0025222D">
            <w:pPr>
              <w:spacing w:after="0"/>
            </w:pPr>
            <w:r>
              <w:rPr>
                <w:color w:val="000000"/>
              </w:rPr>
              <w:t>Résumé : Paul Tanner, documentariste animalier, menait une existe</w:t>
            </w:r>
            <w:r>
              <w:rPr>
                <w:color w:val="000000"/>
              </w:rPr>
              <w:t>nce paisible avant d'hériter de la maison familiale. Décidé à la restaurer de fond en comble, il entreprend des travaux. Tous les corps de métier se mettent à défiler chez lui : maçons déments, couvreurs délinquants, électriciens fous. Tous semblent s'être</w:t>
            </w:r>
            <w:r>
              <w:rPr>
                <w:color w:val="000000"/>
              </w:rPr>
              <w:t xml:space="preserve"> donné le mot po</w:t>
            </w:r>
            <w:r w:rsidR="002F1E4B">
              <w:rPr>
                <w:color w:val="000000"/>
              </w:rPr>
              <w:t>ur lui rendre la vie impossibl</w:t>
            </w:r>
            <w:r w:rsidR="002F1E4B">
              <w:t>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00125"/>
                        <wp:effectExtent l="0" t="0" r="0" b="0"/>
                        <wp:docPr id="36" name="Picture 36">
                          <a:hlinkClick xmlns:a="http://schemas.openxmlformats.org/drawingml/2006/main" r:id="rId7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4" cstate="print"/>
                                <a:stretch>
                                  <a:fillRect/>
                                </a:stretch>
                              </pic:blipFill>
                              <pic:spPr>
                                <a:xfrm>
                                  <a:off x="0" y="0"/>
                                  <a:ext cx="762000" cy="10001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Terre des oublis</w:t>
            </w:r>
            <w:r>
              <w:rPr>
                <w:i/>
                <w:color w:val="000080"/>
              </w:rPr>
              <w:br/>
            </w:r>
            <w:proofErr w:type="spellStart"/>
            <w:r>
              <w:rPr>
                <w:i/>
                <w:color w:val="000080"/>
              </w:rPr>
              <w:t>Duong</w:t>
            </w:r>
            <w:proofErr w:type="spellEnd"/>
            <w:r>
              <w:rPr>
                <w:i/>
                <w:color w:val="000080"/>
              </w:rPr>
              <w:t xml:space="preserve"> Thu </w:t>
            </w:r>
            <w:proofErr w:type="spellStart"/>
            <w:r>
              <w:rPr>
                <w:i/>
                <w:color w:val="000080"/>
              </w:rPr>
              <w:t>Huong</w:t>
            </w:r>
            <w:proofErr w:type="spellEnd"/>
            <w:r>
              <w:rPr>
                <w:i/>
                <w:color w:val="000080"/>
              </w:rPr>
              <w:br/>
              <w:t xml:space="preserve">traduit du vietnamien par Phan Huy </w:t>
            </w:r>
            <w:proofErr w:type="spellStart"/>
            <w:r>
              <w:rPr>
                <w:i/>
                <w:color w:val="000080"/>
              </w:rPr>
              <w:t>Duong</w:t>
            </w:r>
            <w:proofErr w:type="spellEnd"/>
          </w:p>
          <w:p w:rsidR="00D304EC" w:rsidRDefault="0025222D">
            <w:pPr>
              <w:spacing w:after="0"/>
            </w:pPr>
            <w:r>
              <w:rPr>
                <w:color w:val="000000"/>
              </w:rPr>
              <w:t>Date : 12/01/2006</w:t>
            </w:r>
          </w:p>
          <w:p w:rsidR="00D304EC" w:rsidRDefault="0025222D">
            <w:pPr>
              <w:spacing w:after="0"/>
            </w:pPr>
            <w:r>
              <w:rPr>
                <w:color w:val="000000"/>
              </w:rPr>
              <w:t xml:space="preserve">Résumé : En 1975, </w:t>
            </w:r>
            <w:proofErr w:type="spellStart"/>
            <w:r>
              <w:rPr>
                <w:color w:val="000000"/>
              </w:rPr>
              <w:t>Miên</w:t>
            </w:r>
            <w:proofErr w:type="spellEnd"/>
            <w:r>
              <w:rPr>
                <w:color w:val="000000"/>
              </w:rPr>
              <w:t xml:space="preserve">, une jeune Vietnamienne, retrouve l'homme qu'elle avait épousé 14 ans auparavant, </w:t>
            </w:r>
            <w:proofErr w:type="spellStart"/>
            <w:r>
              <w:rPr>
                <w:color w:val="000000"/>
              </w:rPr>
              <w:t>Bôn</w:t>
            </w:r>
            <w:proofErr w:type="spellEnd"/>
            <w:r>
              <w:rPr>
                <w:color w:val="000000"/>
              </w:rPr>
              <w:t xml:space="preserve">. Le croyant mort depuis 9 ans, elle s'est remariée avec </w:t>
            </w:r>
            <w:proofErr w:type="spellStart"/>
            <w:r>
              <w:rPr>
                <w:color w:val="000000"/>
              </w:rPr>
              <w:t>Hoan</w:t>
            </w:r>
            <w:proofErr w:type="spellEnd"/>
            <w:r>
              <w:rPr>
                <w:color w:val="000000"/>
              </w:rPr>
              <w:t xml:space="preserve">, un riche propriétaire terrien qu'elle aime et dont elle a un fils. </w:t>
            </w:r>
            <w:proofErr w:type="spellStart"/>
            <w:r>
              <w:rPr>
                <w:color w:val="000000"/>
              </w:rPr>
              <w:t>Bôn</w:t>
            </w:r>
            <w:proofErr w:type="spellEnd"/>
            <w:r>
              <w:rPr>
                <w:color w:val="000000"/>
              </w:rPr>
              <w:t xml:space="preserve"> réclame sa femme et </w:t>
            </w:r>
            <w:proofErr w:type="spellStart"/>
            <w:r>
              <w:rPr>
                <w:color w:val="000000"/>
              </w:rPr>
              <w:t>Miên</w:t>
            </w:r>
            <w:proofErr w:type="spellEnd"/>
            <w:r>
              <w:rPr>
                <w:color w:val="000000"/>
              </w:rPr>
              <w:t xml:space="preserve"> se résigne à aller vivre avec lui. Mais </w:t>
            </w:r>
            <w:proofErr w:type="spellStart"/>
            <w:r>
              <w:rPr>
                <w:color w:val="000000"/>
              </w:rPr>
              <w:t>Bôn</w:t>
            </w:r>
            <w:proofErr w:type="spellEnd"/>
            <w:r>
              <w:rPr>
                <w:color w:val="000000"/>
              </w:rPr>
              <w:t xml:space="preserve"> est revenu de la guerre physiquement détruit. Gran</w:t>
            </w:r>
            <w:r>
              <w:rPr>
                <w:color w:val="000000"/>
              </w:rPr>
              <w:t xml:space="preserve">d prix des lectrices </w:t>
            </w:r>
            <w:proofErr w:type="gramStart"/>
            <w:r>
              <w:rPr>
                <w:color w:val="000000"/>
              </w:rPr>
              <w:t>de Elle</w:t>
            </w:r>
            <w:proofErr w:type="gramEnd"/>
            <w:r>
              <w:rPr>
                <w:color w:val="000000"/>
              </w:rPr>
              <w:t xml:space="preserve"> 2007.</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85850"/>
                        <wp:effectExtent l="0" t="0" r="0" b="0"/>
                        <wp:docPr id="37" name="Picture 37">
                          <a:hlinkClick xmlns:a="http://schemas.openxmlformats.org/drawingml/2006/main" r:id="rId7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6" cstate="print"/>
                                <a:stretch>
                                  <a:fillRect/>
                                </a:stretch>
                              </pic:blipFill>
                              <pic:spPr>
                                <a:xfrm>
                                  <a:off x="0" y="0"/>
                                  <a:ext cx="762000" cy="10858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14</w:t>
            </w:r>
            <w:r>
              <w:rPr>
                <w:i/>
                <w:color w:val="000080"/>
              </w:rPr>
              <w:br/>
              <w:t>Jean Echenoz</w:t>
            </w:r>
          </w:p>
          <w:p w:rsidR="00D304EC" w:rsidRDefault="0025222D">
            <w:pPr>
              <w:spacing w:after="0"/>
            </w:pPr>
            <w:r>
              <w:rPr>
                <w:color w:val="000000"/>
              </w:rPr>
              <w:t>Date : 04/10/2012</w:t>
            </w:r>
          </w:p>
          <w:p w:rsidR="00D304EC" w:rsidRDefault="0025222D">
            <w:pPr>
              <w:spacing w:after="0"/>
            </w:pPr>
            <w:r>
              <w:rPr>
                <w:color w:val="000000"/>
              </w:rPr>
              <w:t>Résumé : Tandis que cinq hommes sont partis à la guerre, une femme attend le retour de deux d'entre eux.</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447800"/>
                        <wp:effectExtent l="0" t="0" r="0" b="0"/>
                        <wp:docPr id="38" name="Picture 38">
                          <a:hlinkClick xmlns:a="http://schemas.openxmlformats.org/drawingml/2006/main" r:id="rId7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8" cstate="print"/>
                                <a:stretch>
                                  <a:fillRect/>
                                </a:stretch>
                              </pic:blipFill>
                              <pic:spPr>
                                <a:xfrm>
                                  <a:off x="0" y="0"/>
                                  <a:ext cx="762000" cy="14478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Dans la guerre</w:t>
            </w:r>
            <w:r>
              <w:rPr>
                <w:i/>
                <w:color w:val="000080"/>
              </w:rPr>
              <w:br/>
              <w:t xml:space="preserve">Alice </w:t>
            </w:r>
            <w:proofErr w:type="spellStart"/>
            <w:r>
              <w:rPr>
                <w:i/>
                <w:color w:val="000080"/>
              </w:rPr>
              <w:t>Ferney</w:t>
            </w:r>
            <w:proofErr w:type="spellEnd"/>
          </w:p>
          <w:p w:rsidR="00D304EC" w:rsidRDefault="0025222D">
            <w:pPr>
              <w:spacing w:after="0"/>
            </w:pPr>
            <w:r>
              <w:rPr>
                <w:color w:val="000000"/>
              </w:rPr>
              <w:t>Date : 19/08/2003</w:t>
            </w:r>
          </w:p>
          <w:p w:rsidR="00D304EC" w:rsidRDefault="0025222D">
            <w:pPr>
              <w:spacing w:after="0"/>
            </w:pPr>
            <w:r>
              <w:rPr>
                <w:color w:val="000000"/>
              </w:rPr>
              <w:t xml:space="preserve">Résumé : 1914, la </w:t>
            </w:r>
            <w:r>
              <w:rPr>
                <w:color w:val="000000"/>
              </w:rPr>
              <w:t>jeune Félicité élève son enfant et accomplit son travail de paysanne en attendant le retour de Jules, son mari. Prince, leur chien, ne peut attendre, il traverse la France pour retrouver son maître. Dans cette chronique de la désolation, l'auteur fait auss</w:t>
            </w:r>
            <w:r>
              <w:rPr>
                <w:color w:val="000000"/>
              </w:rPr>
              <w:t>i voir comment se tissent de nouveaux liens entre compagnons d'armes, parents et enfants, homme et animal.</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28725"/>
                        <wp:effectExtent l="0" t="0" r="0" b="0"/>
                        <wp:docPr id="39" name="Picture 39">
                          <a:hlinkClick xmlns:a="http://schemas.openxmlformats.org/drawingml/2006/main" r:id="rId7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0" cstate="print"/>
                                <a:stretch>
                                  <a:fillRect/>
                                </a:stretch>
                              </pic:blipFill>
                              <pic:spPr>
                                <a:xfrm>
                                  <a:off x="0" y="0"/>
                                  <a:ext cx="762000" cy="12287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Salammbô</w:t>
            </w:r>
            <w:r>
              <w:rPr>
                <w:i/>
                <w:color w:val="000080"/>
              </w:rPr>
              <w:br/>
              <w:t>Gustave Flaubert</w:t>
            </w:r>
            <w:r>
              <w:rPr>
                <w:i/>
                <w:color w:val="000080"/>
              </w:rPr>
              <w:br/>
              <w:t xml:space="preserve">édition préfacée, annotée et commentée par Jacques </w:t>
            </w:r>
            <w:proofErr w:type="spellStart"/>
            <w:r>
              <w:rPr>
                <w:i/>
                <w:color w:val="000080"/>
              </w:rPr>
              <w:t>Neefs</w:t>
            </w:r>
            <w:proofErr w:type="spellEnd"/>
          </w:p>
          <w:p w:rsidR="00D304EC" w:rsidRDefault="0025222D">
            <w:pPr>
              <w:spacing w:after="0"/>
            </w:pPr>
            <w:r>
              <w:rPr>
                <w:color w:val="000000"/>
              </w:rPr>
              <w:t>Date : 30/03/2011</w:t>
            </w:r>
          </w:p>
          <w:p w:rsidR="00D304EC" w:rsidRDefault="0025222D">
            <w:pPr>
              <w:spacing w:after="0"/>
            </w:pPr>
            <w:r>
              <w:rPr>
                <w:color w:val="000000"/>
              </w:rPr>
              <w:t xml:space="preserve">Résumé : La révolte des mercenaires </w:t>
            </w:r>
            <w:r>
              <w:rPr>
                <w:color w:val="000000"/>
              </w:rPr>
              <w:t xml:space="preserve">carthaginois et leur mort affreuse, et l'amour sans espoir de </w:t>
            </w:r>
            <w:proofErr w:type="spellStart"/>
            <w:r>
              <w:rPr>
                <w:color w:val="000000"/>
              </w:rPr>
              <w:t>Mâtho</w:t>
            </w:r>
            <w:proofErr w:type="spellEnd"/>
            <w:r>
              <w:rPr>
                <w:color w:val="000000"/>
              </w:rPr>
              <w:t xml:space="preserve"> pour la belle Salammbô...</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57300"/>
                        <wp:effectExtent l="0" t="0" r="0" b="0"/>
                        <wp:docPr id="40" name="Picture 40">
                          <a:hlinkClick xmlns:a="http://schemas.openxmlformats.org/drawingml/2006/main" r:id="rId8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2" cstate="print"/>
                                <a:stretch>
                                  <a:fillRect/>
                                </a:stretch>
                              </pic:blipFill>
                              <pic:spPr>
                                <a:xfrm>
                                  <a:off x="0" y="0"/>
                                  <a:ext cx="762000" cy="12573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promesse du samouraï</w:t>
            </w:r>
            <w:r>
              <w:rPr>
                <w:i/>
                <w:color w:val="000080"/>
              </w:rPr>
              <w:br/>
              <w:t xml:space="preserve">Dale </w:t>
            </w:r>
            <w:proofErr w:type="spellStart"/>
            <w:r>
              <w:rPr>
                <w:i/>
                <w:color w:val="000080"/>
              </w:rPr>
              <w:t>Furutani</w:t>
            </w:r>
            <w:proofErr w:type="spellEnd"/>
            <w:r>
              <w:rPr>
                <w:i/>
                <w:color w:val="000080"/>
              </w:rPr>
              <w:br/>
              <w:t>traduit de l'américain par Katia Holmes</w:t>
            </w:r>
          </w:p>
          <w:p w:rsidR="00D304EC" w:rsidRDefault="0025222D">
            <w:pPr>
              <w:spacing w:after="0"/>
            </w:pPr>
            <w:r>
              <w:rPr>
                <w:color w:val="000000"/>
              </w:rPr>
              <w:t>Date : 15/09/2005</w:t>
            </w:r>
          </w:p>
          <w:p w:rsidR="00D304EC" w:rsidRDefault="0025222D">
            <w:pPr>
              <w:spacing w:after="0"/>
            </w:pPr>
            <w:r>
              <w:rPr>
                <w:color w:val="000000"/>
              </w:rPr>
              <w:t xml:space="preserve">Résumé : Au XVIIe siècle, au Japon, Tokugawa </w:t>
            </w:r>
            <w:proofErr w:type="spellStart"/>
            <w:r>
              <w:rPr>
                <w:color w:val="000000"/>
              </w:rPr>
              <w:t>Leyasu</w:t>
            </w:r>
            <w:proofErr w:type="spellEnd"/>
            <w:r>
              <w:rPr>
                <w:color w:val="000000"/>
              </w:rPr>
              <w:t xml:space="preserve"> s'empar</w:t>
            </w:r>
            <w:r>
              <w:rPr>
                <w:color w:val="000000"/>
              </w:rPr>
              <w:t xml:space="preserve">e du pouvoir, se proclame shogun et instaure un régime d'oppression qui durera deux cent cinquante ans. C'est en cette période troublée que le samouraï </w:t>
            </w:r>
            <w:proofErr w:type="spellStart"/>
            <w:r>
              <w:rPr>
                <w:color w:val="000000"/>
              </w:rPr>
              <w:t>Matsuyame</w:t>
            </w:r>
            <w:proofErr w:type="spellEnd"/>
            <w:r>
              <w:rPr>
                <w:color w:val="000000"/>
              </w:rPr>
              <w:t xml:space="preserve"> </w:t>
            </w:r>
            <w:proofErr w:type="spellStart"/>
            <w:r>
              <w:rPr>
                <w:color w:val="000000"/>
              </w:rPr>
              <w:t>Kaze</w:t>
            </w:r>
            <w:proofErr w:type="spellEnd"/>
            <w:r>
              <w:rPr>
                <w:color w:val="000000"/>
              </w:rPr>
              <w:t xml:space="preserve"> découvre le corps d'un homme transpercé d'une flèche. Intrigué par cette affaire, le samo</w:t>
            </w:r>
            <w:r>
              <w:rPr>
                <w:color w:val="000000"/>
              </w:rPr>
              <w:t>uraï décide de découvrir la vérité sur ce mystère que personne ne veut résoudre.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57275"/>
                        <wp:effectExtent l="0" t="0" r="0" b="0"/>
                        <wp:docPr id="41" name="Picture 41">
                          <a:hlinkClick xmlns:a="http://schemas.openxmlformats.org/drawingml/2006/main" r:id="rId8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4" cstate="print"/>
                                <a:stretch>
                                  <a:fillRect/>
                                </a:stretch>
                              </pic:blipFill>
                              <pic:spPr>
                                <a:xfrm>
                                  <a:off x="0" y="0"/>
                                  <a:ext cx="762000" cy="10572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K. 622</w:t>
            </w:r>
            <w:r>
              <w:rPr>
                <w:i/>
                <w:color w:val="000080"/>
              </w:rPr>
              <w:br/>
              <w:t xml:space="preserve">Christian </w:t>
            </w:r>
            <w:proofErr w:type="spellStart"/>
            <w:r>
              <w:rPr>
                <w:i/>
                <w:color w:val="000080"/>
              </w:rPr>
              <w:t>Gailly</w:t>
            </w:r>
            <w:proofErr w:type="spellEnd"/>
          </w:p>
          <w:p w:rsidR="00D304EC" w:rsidRDefault="0025222D">
            <w:pPr>
              <w:spacing w:after="0"/>
            </w:pPr>
            <w:r>
              <w:rPr>
                <w:color w:val="000000"/>
              </w:rPr>
              <w:t>Date : 06/09/1995</w:t>
            </w:r>
          </w:p>
          <w:p w:rsidR="00D304EC" w:rsidRDefault="0025222D">
            <w:pPr>
              <w:spacing w:after="0"/>
            </w:pPr>
            <w:r>
              <w:rPr>
                <w:color w:val="000000"/>
              </w:rPr>
              <w:t xml:space="preserve">Résumé : Une nuit, alors qu'il est au lit dans le noir et somnole, la radio allumée, la beauté sous les traits de la musique </w:t>
            </w:r>
            <w:r>
              <w:rPr>
                <w:color w:val="000000"/>
              </w:rPr>
              <w:t>s'insinue dans la chambre et le réveille. L'émotion est si forte, elle ne va pas mourir.</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19200"/>
                        <wp:effectExtent l="0" t="0" r="0" b="0"/>
                        <wp:docPr id="42" name="Picture 42">
                          <a:hlinkClick xmlns:a="http://schemas.openxmlformats.org/drawingml/2006/main" r:id="rId8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6" cstate="print"/>
                                <a:stretch>
                                  <a:fillRect/>
                                </a:stretch>
                              </pic:blipFill>
                              <pic:spPr>
                                <a:xfrm>
                                  <a:off x="0" y="0"/>
                                  <a:ext cx="762000" cy="12192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L'automne du patriarche</w:t>
            </w:r>
            <w:r>
              <w:rPr>
                <w:i/>
                <w:color w:val="000080"/>
              </w:rPr>
              <w:br/>
              <w:t>Gabriel Garcia Marquez</w:t>
            </w:r>
            <w:r>
              <w:rPr>
                <w:i/>
                <w:color w:val="000080"/>
              </w:rPr>
              <w:br/>
              <w:t xml:space="preserve">traduit de l'espagnol par (Colombie) Claude </w:t>
            </w:r>
            <w:proofErr w:type="spellStart"/>
            <w:r>
              <w:rPr>
                <w:i/>
                <w:color w:val="000080"/>
              </w:rPr>
              <w:t>Couffon</w:t>
            </w:r>
            <w:proofErr w:type="spellEnd"/>
          </w:p>
          <w:p w:rsidR="00D304EC" w:rsidRDefault="0025222D">
            <w:pPr>
              <w:spacing w:after="0"/>
            </w:pPr>
            <w:r>
              <w:rPr>
                <w:color w:val="000000"/>
              </w:rPr>
              <w:t>Date : 17/04/1996</w:t>
            </w:r>
          </w:p>
          <w:p w:rsidR="00D304EC" w:rsidRDefault="0025222D">
            <w:pPr>
              <w:spacing w:after="0"/>
            </w:pPr>
            <w:r>
              <w:rPr>
                <w:color w:val="000000"/>
              </w:rPr>
              <w:t>Résumé : Le monde de la dictature et de ses</w:t>
            </w:r>
            <w:r>
              <w:rPr>
                <w:color w:val="000000"/>
              </w:rPr>
              <w:t xml:space="preserve"> violences en Amérique du Sud.</w:t>
            </w:r>
          </w:p>
          <w:p w:rsidR="00D304EC" w:rsidRDefault="00D304EC" w:rsidP="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457325"/>
                        <wp:effectExtent l="0" t="0" r="0" b="0"/>
                        <wp:docPr id="43" name="Picture 43">
                          <a:hlinkClick xmlns:a="http://schemas.openxmlformats.org/drawingml/2006/main" r:id="rId8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8" cstate="print"/>
                                <a:stretch>
                                  <a:fillRect/>
                                </a:stretch>
                              </pic:blipFill>
                              <pic:spPr>
                                <a:xfrm>
                                  <a:off x="0" y="0"/>
                                  <a:ext cx="762000" cy="14573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La mort du roi </w:t>
            </w:r>
            <w:proofErr w:type="spellStart"/>
            <w:r>
              <w:rPr>
                <w:i/>
                <w:color w:val="000080"/>
              </w:rPr>
              <w:t>Tsongor</w:t>
            </w:r>
            <w:proofErr w:type="spellEnd"/>
            <w:r>
              <w:rPr>
                <w:i/>
                <w:color w:val="000080"/>
              </w:rPr>
              <w:br/>
              <w:t xml:space="preserve">Laurent </w:t>
            </w:r>
            <w:proofErr w:type="spellStart"/>
            <w:r>
              <w:rPr>
                <w:i/>
                <w:color w:val="000080"/>
              </w:rPr>
              <w:t>Gaudé</w:t>
            </w:r>
            <w:proofErr w:type="spellEnd"/>
          </w:p>
          <w:p w:rsidR="00D304EC" w:rsidRDefault="0025222D">
            <w:pPr>
              <w:spacing w:after="0"/>
            </w:pPr>
            <w:r>
              <w:rPr>
                <w:color w:val="000000"/>
              </w:rPr>
              <w:t>Date : 19/08/2002</w:t>
            </w:r>
          </w:p>
          <w:p w:rsidR="00D304EC" w:rsidRDefault="0025222D">
            <w:pPr>
              <w:spacing w:after="0"/>
            </w:pPr>
            <w:r>
              <w:rPr>
                <w:color w:val="000000"/>
              </w:rPr>
              <w:t xml:space="preserve">Résumé : Souverain d'un immense empire, le vieux roi </w:t>
            </w:r>
            <w:proofErr w:type="spellStart"/>
            <w:r>
              <w:rPr>
                <w:color w:val="000000"/>
              </w:rPr>
              <w:t>Massaba</w:t>
            </w:r>
            <w:proofErr w:type="spellEnd"/>
            <w:r>
              <w:rPr>
                <w:color w:val="000000"/>
              </w:rPr>
              <w:t xml:space="preserve"> s'apprête à marier sa fille. Mais au jour des fiançailles, surgit un second </w:t>
            </w:r>
            <w:r>
              <w:rPr>
                <w:color w:val="000000"/>
              </w:rPr>
              <w:t>prétendant et la guerre éclate. Roman épique qui fait revenir le lecteur dans des temps les plus reculés de l'Afrique noire. Prix Goncourt des lycéens 2002. Prix des libraires 2003.</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409700"/>
                        <wp:effectExtent l="0" t="0" r="0" b="0"/>
                        <wp:docPr id="44" name="Picture 44">
                          <a:hlinkClick xmlns:a="http://schemas.openxmlformats.org/drawingml/2006/main" r:id="rId8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0" cstate="print"/>
                                <a:stretch>
                                  <a:fillRect/>
                                </a:stretch>
                              </pic:blipFill>
                              <pic:spPr>
                                <a:xfrm>
                                  <a:off x="0" y="0"/>
                                  <a:ext cx="762000" cy="14097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L'échappée belle</w:t>
            </w:r>
            <w:r>
              <w:rPr>
                <w:i/>
                <w:color w:val="000080"/>
              </w:rPr>
              <w:br/>
              <w:t xml:space="preserve">Anna </w:t>
            </w:r>
            <w:proofErr w:type="spellStart"/>
            <w:r>
              <w:rPr>
                <w:i/>
                <w:color w:val="000080"/>
              </w:rPr>
              <w:t>Gavalda</w:t>
            </w:r>
            <w:proofErr w:type="spellEnd"/>
          </w:p>
          <w:p w:rsidR="00D304EC" w:rsidRDefault="0025222D">
            <w:pPr>
              <w:spacing w:after="0"/>
            </w:pPr>
            <w:r>
              <w:rPr>
                <w:color w:val="000000"/>
              </w:rPr>
              <w:t>Date : 04/11/2009</w:t>
            </w:r>
          </w:p>
          <w:p w:rsidR="00D304EC" w:rsidRDefault="0025222D">
            <w:pPr>
              <w:spacing w:after="0"/>
            </w:pPr>
            <w:r>
              <w:rPr>
                <w:color w:val="000000"/>
              </w:rPr>
              <w:t xml:space="preserve">Résumé : Trois </w:t>
            </w:r>
            <w:r>
              <w:rPr>
                <w:color w:val="000000"/>
              </w:rPr>
              <w:t xml:space="preserve">frères et </w:t>
            </w:r>
            <w:proofErr w:type="spellStart"/>
            <w:r>
              <w:rPr>
                <w:color w:val="000000"/>
              </w:rPr>
              <w:t>soeurs</w:t>
            </w:r>
            <w:proofErr w:type="spellEnd"/>
            <w:r>
              <w:rPr>
                <w:color w:val="000000"/>
              </w:rPr>
              <w:t xml:space="preserve"> d'âge mûr, Lola, Garance et Simon, s'échappent d'un mariage de famille qui s'annonce particulièrement pénible. Ils partent en Touraine rejoindre Vincent, le petit dernier de la fratrie. Délaissant ainsi enfants, conjoints, chapeaux, riz, m</w:t>
            </w:r>
            <w:r>
              <w:rPr>
                <w:color w:val="000000"/>
              </w:rPr>
              <w:t>ondanités et soucis, ils vont s'offrir une dernière belle journée d'enfance volée à leurs vies d'adultes.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38250"/>
                        <wp:effectExtent l="0" t="0" r="0" b="0"/>
                        <wp:docPr id="45" name="Picture 45">
                          <a:hlinkClick xmlns:a="http://schemas.openxmlformats.org/drawingml/2006/main" r:id="rId9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2" cstate="print"/>
                                <a:stretch>
                                  <a:fillRect/>
                                </a:stretch>
                              </pic:blipFill>
                              <pic:spPr>
                                <a:xfrm>
                                  <a:off x="0" y="0"/>
                                  <a:ext cx="762000" cy="12382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lieutenant souriant</w:t>
            </w:r>
            <w:r>
              <w:rPr>
                <w:i/>
                <w:color w:val="000080"/>
              </w:rPr>
              <w:br/>
              <w:t xml:space="preserve">Bernard </w:t>
            </w:r>
            <w:proofErr w:type="spellStart"/>
            <w:r>
              <w:rPr>
                <w:i/>
                <w:color w:val="000080"/>
              </w:rPr>
              <w:t>Gheur</w:t>
            </w:r>
            <w:proofErr w:type="spellEnd"/>
          </w:p>
          <w:p w:rsidR="00D304EC" w:rsidRDefault="0025222D">
            <w:pPr>
              <w:spacing w:after="0"/>
            </w:pPr>
            <w:r>
              <w:rPr>
                <w:color w:val="000000"/>
              </w:rPr>
              <w:t>Date : 04/09/2008</w:t>
            </w:r>
          </w:p>
          <w:p w:rsidR="00D304EC" w:rsidRDefault="0025222D">
            <w:pPr>
              <w:spacing w:after="0"/>
            </w:pPr>
            <w:r>
              <w:rPr>
                <w:color w:val="000000"/>
              </w:rPr>
              <w:t xml:space="preserve">Résumé : Jean de </w:t>
            </w:r>
            <w:proofErr w:type="spellStart"/>
            <w:r>
              <w:rPr>
                <w:color w:val="000000"/>
              </w:rPr>
              <w:t>Montbreuse</w:t>
            </w:r>
            <w:proofErr w:type="spellEnd"/>
            <w:r>
              <w:rPr>
                <w:color w:val="000000"/>
              </w:rPr>
              <w:t xml:space="preserve"> a été élevé par son oncle et sa tante puis</w:t>
            </w:r>
            <w:r>
              <w:rPr>
                <w:color w:val="000000"/>
              </w:rPr>
              <w:t xml:space="preserve">que son père a été abattu par les SS en 1945, pour fait de résistance, et sa mère est morte en le mettant au monde. Jean et son ami </w:t>
            </w:r>
            <w:proofErr w:type="spellStart"/>
            <w:r>
              <w:rPr>
                <w:color w:val="000000"/>
              </w:rPr>
              <w:t>Pitou</w:t>
            </w:r>
            <w:proofErr w:type="spellEnd"/>
            <w:r>
              <w:rPr>
                <w:color w:val="000000"/>
              </w:rPr>
              <w:t xml:space="preserve"> décident de partir à la découverte des secrets de la famille </w:t>
            </w:r>
            <w:proofErr w:type="spellStart"/>
            <w:r>
              <w:rPr>
                <w:color w:val="000000"/>
              </w:rPr>
              <w:t>Montbreuse</w:t>
            </w:r>
            <w:proofErr w:type="spellEnd"/>
            <w:r>
              <w:rPr>
                <w:color w:val="000000"/>
              </w:rPr>
              <w:t xml:space="preserve"> dans l'Ardenne liégeoise.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57300"/>
                        <wp:effectExtent l="0" t="0" r="0" b="0"/>
                        <wp:docPr id="46" name="Picture 46">
                          <a:hlinkClick xmlns:a="http://schemas.openxmlformats.org/drawingml/2006/main" r:id="rId9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4" cstate="print"/>
                                <a:stretch>
                                  <a:fillRect/>
                                </a:stretch>
                              </pic:blipFill>
                              <pic:spPr>
                                <a:xfrm>
                                  <a:off x="0" y="0"/>
                                  <a:ext cx="762000" cy="12573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Chronique </w:t>
            </w:r>
            <w:r>
              <w:rPr>
                <w:i/>
                <w:color w:val="000080"/>
              </w:rPr>
              <w:t>d'une île</w:t>
            </w:r>
            <w:r>
              <w:rPr>
                <w:i/>
                <w:color w:val="000080"/>
              </w:rPr>
              <w:br/>
              <w:t>Juan Goytisolo</w:t>
            </w:r>
            <w:r>
              <w:rPr>
                <w:i/>
                <w:color w:val="000080"/>
              </w:rPr>
              <w:br/>
              <w:t>traduit de l'espagnol par Robert Marrast</w:t>
            </w:r>
            <w:r>
              <w:rPr>
                <w:i/>
                <w:color w:val="000080"/>
              </w:rPr>
              <w:br/>
              <w:t xml:space="preserve">préface Maurice-Edgard </w:t>
            </w:r>
            <w:proofErr w:type="spellStart"/>
            <w:r>
              <w:rPr>
                <w:i/>
                <w:color w:val="000080"/>
              </w:rPr>
              <w:t>Coindreau</w:t>
            </w:r>
            <w:proofErr w:type="spellEnd"/>
          </w:p>
          <w:p w:rsidR="00D304EC" w:rsidRDefault="0025222D">
            <w:pPr>
              <w:spacing w:after="0"/>
              <w:rPr>
                <w:color w:val="000000"/>
              </w:rPr>
            </w:pPr>
            <w:r>
              <w:rPr>
                <w:color w:val="000000"/>
              </w:rPr>
              <w:t>Date : 01/01/1987</w:t>
            </w:r>
          </w:p>
          <w:p w:rsidR="00D304EC" w:rsidRDefault="00B74A54">
            <w:pPr>
              <w:spacing w:after="0"/>
            </w:pPr>
            <w:r>
              <w:rPr>
                <w:color w:val="000000"/>
              </w:rPr>
              <w:t xml:space="preserve">Résumé : </w:t>
            </w:r>
            <w:r>
              <w:t xml:space="preserve">Claudia </w:t>
            </w:r>
            <w:proofErr w:type="spellStart"/>
            <w:r>
              <w:t>Estrada</w:t>
            </w:r>
            <w:proofErr w:type="spellEnd"/>
            <w:r>
              <w:t xml:space="preserve"> revient à Malaga retrouver son mari Rafael. Depuis longtemps, ils ne forment plus un couple uni qu'aux yeux des autres, et surtout des parents de Rafael, qui appartiennent à la petite bourgeoisie de la ville. Malaga </w:t>
            </w:r>
            <w:proofErr w:type="gramStart"/>
            <w:r>
              <w:t>a</w:t>
            </w:r>
            <w:proofErr w:type="gramEnd"/>
            <w:r>
              <w:t xml:space="preserve"> bien changé depuis que Claudia est partie : les environs, au bord de la mer, sont devenus des lieux de villégiature pour Espagnols ou étrangers riches.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38225"/>
                        <wp:effectExtent l="0" t="0" r="0" b="0"/>
                        <wp:docPr id="47" name="Picture 47">
                          <a:hlinkClick xmlns:a="http://schemas.openxmlformats.org/drawingml/2006/main" r:id="rId9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6" cstate="print"/>
                                <a:stretch>
                                  <a:fillRect/>
                                </a:stretch>
                              </pic:blipFill>
                              <pic:spPr>
                                <a:xfrm>
                                  <a:off x="0" y="0"/>
                                  <a:ext cx="762000" cy="10382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rivage des Syrtes</w:t>
            </w:r>
            <w:r>
              <w:rPr>
                <w:i/>
                <w:color w:val="000080"/>
              </w:rPr>
              <w:br/>
              <w:t>Julien Gracq</w:t>
            </w:r>
          </w:p>
          <w:p w:rsidR="00D304EC" w:rsidRDefault="0025222D">
            <w:pPr>
              <w:spacing w:after="0"/>
            </w:pPr>
            <w:r>
              <w:rPr>
                <w:color w:val="000000"/>
              </w:rPr>
              <w:t>Date : 01/01/1991</w:t>
            </w:r>
          </w:p>
          <w:p w:rsidR="00D304EC" w:rsidRDefault="0025222D">
            <w:pPr>
              <w:spacing w:after="0"/>
            </w:pPr>
            <w:r>
              <w:rPr>
                <w:color w:val="000000"/>
              </w:rPr>
              <w:t>Résumé : Prix Goncourt 1951</w:t>
            </w:r>
            <w:r w:rsidR="002F1E4B">
              <w:rPr>
                <w:color w:val="000000"/>
              </w:rPr>
              <w:t>, que Gracq refusa</w:t>
            </w:r>
            <w:r>
              <w:rPr>
                <w:color w:val="000000"/>
              </w:rPr>
              <w:t>.</w:t>
            </w:r>
            <w:r w:rsidR="002F1E4B">
              <w:rPr>
                <w:color w:val="000000"/>
              </w:rPr>
              <w:t xml:space="preserve"> </w:t>
            </w:r>
            <w:r w:rsidR="002F1E4B">
              <w:t xml:space="preserve">À la suite d'un chagrin d'amour, Aldo se fait affecter par le gouvernement de la principauté d'Orsenna dans une forteresse sur le front des Syrtes. Il est là pour observer l'ennemi de toujours, replié sur le rivage d'en face, le </w:t>
            </w:r>
            <w:proofErr w:type="spellStart"/>
            <w:r w:rsidR="002F1E4B">
              <w:t>Farghestan</w:t>
            </w:r>
            <w:proofErr w:type="spellEnd"/>
            <w:r w:rsidR="002F1E4B">
              <w:t>.</w:t>
            </w:r>
            <w:r w:rsidR="002F1E4B">
              <w:t xml:space="preserve"> </w:t>
            </w:r>
            <w:r w:rsidR="002F1E4B">
              <w:t>Julien Gracq entraîne son lecteur dans un univers intemporel qui réinvente l'Histoire et donne lieu à une écr</w:t>
            </w:r>
            <w:r w:rsidR="002F1E4B">
              <w:t>iture qui s'impose avec majesté.</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57300"/>
                        <wp:effectExtent l="0" t="0" r="0" b="0"/>
                        <wp:docPr id="48" name="Picture 48">
                          <a:hlinkClick xmlns:a="http://schemas.openxmlformats.org/drawingml/2006/main" r:id="rId9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8" cstate="print"/>
                                <a:stretch>
                                  <a:fillRect/>
                                </a:stretch>
                              </pic:blipFill>
                              <pic:spPr>
                                <a:xfrm>
                                  <a:off x="0" y="0"/>
                                  <a:ext cx="762000" cy="12573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Voyages avec ma tante</w:t>
            </w:r>
            <w:r>
              <w:rPr>
                <w:i/>
                <w:color w:val="000080"/>
              </w:rPr>
              <w:br/>
              <w:t>Graham Greene</w:t>
            </w:r>
            <w:r>
              <w:rPr>
                <w:i/>
                <w:color w:val="000080"/>
              </w:rPr>
              <w:br/>
              <w:t xml:space="preserve">traduit </w:t>
            </w:r>
            <w:r>
              <w:rPr>
                <w:i/>
                <w:color w:val="000080"/>
              </w:rPr>
              <w:t>de l'anglais par Georges Belmont</w:t>
            </w:r>
          </w:p>
          <w:p w:rsidR="00D304EC" w:rsidRDefault="0025222D">
            <w:pPr>
              <w:spacing w:after="0"/>
            </w:pPr>
            <w:r>
              <w:rPr>
                <w:color w:val="000000"/>
              </w:rPr>
              <w:t>Date : 03/12/2009</w:t>
            </w:r>
          </w:p>
          <w:p w:rsidR="00D304EC" w:rsidRDefault="0025222D">
            <w:pPr>
              <w:spacing w:after="0"/>
            </w:pPr>
            <w:r>
              <w:rPr>
                <w:color w:val="000000"/>
              </w:rPr>
              <w:t xml:space="preserve">Résumé : Henry </w:t>
            </w:r>
            <w:proofErr w:type="spellStart"/>
            <w:r>
              <w:rPr>
                <w:color w:val="000000"/>
              </w:rPr>
              <w:t>Pulling</w:t>
            </w:r>
            <w:proofErr w:type="spellEnd"/>
            <w:r>
              <w:rPr>
                <w:color w:val="000000"/>
              </w:rPr>
              <w:t>, un banquier anglais à la retraite, très casanier, rencontre aux funérailles de sa mère sa tante Augusta. Elle l'entraîne dans ses voyages et dans une série d'aventures rocambolesque</w:t>
            </w:r>
            <w:r>
              <w:rPr>
                <w:color w:val="000000"/>
              </w:rPr>
              <w:t>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52525"/>
                        <wp:effectExtent l="0" t="0" r="0" b="0"/>
                        <wp:docPr id="49" name="Picture 49">
                          <a:hlinkClick xmlns:a="http://schemas.openxmlformats.org/drawingml/2006/main" r:id="rId9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0" cstate="print"/>
                                <a:stretch>
                                  <a:fillRect/>
                                </a:stretch>
                              </pic:blipFill>
                              <pic:spPr>
                                <a:xfrm>
                                  <a:off x="0" y="0"/>
                                  <a:ext cx="762000" cy="11525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84, </w:t>
            </w:r>
            <w:proofErr w:type="spellStart"/>
            <w:r>
              <w:rPr>
                <w:i/>
                <w:color w:val="000080"/>
              </w:rPr>
              <w:t>Charing</w:t>
            </w:r>
            <w:proofErr w:type="spellEnd"/>
            <w:r>
              <w:rPr>
                <w:i/>
                <w:color w:val="000080"/>
              </w:rPr>
              <w:t xml:space="preserve"> Cross Road</w:t>
            </w:r>
            <w:r>
              <w:rPr>
                <w:i/>
                <w:color w:val="000080"/>
              </w:rPr>
              <w:br/>
              <w:t xml:space="preserve">Helene </w:t>
            </w:r>
            <w:proofErr w:type="spellStart"/>
            <w:r>
              <w:rPr>
                <w:i/>
                <w:color w:val="000080"/>
              </w:rPr>
              <w:t>Hanff</w:t>
            </w:r>
            <w:proofErr w:type="spellEnd"/>
            <w:r>
              <w:rPr>
                <w:i/>
                <w:color w:val="000080"/>
              </w:rPr>
              <w:br/>
              <w:t xml:space="preserve">traduit de l'américain par Marie-Anne de </w:t>
            </w:r>
            <w:proofErr w:type="spellStart"/>
            <w:r>
              <w:rPr>
                <w:i/>
                <w:color w:val="000080"/>
              </w:rPr>
              <w:t>Kisch</w:t>
            </w:r>
            <w:proofErr w:type="spellEnd"/>
          </w:p>
          <w:p w:rsidR="00D304EC" w:rsidRDefault="0025222D">
            <w:pPr>
              <w:spacing w:after="0"/>
            </w:pPr>
            <w:r>
              <w:rPr>
                <w:color w:val="000000"/>
              </w:rPr>
              <w:t>Date : 05/01/2001</w:t>
            </w:r>
          </w:p>
          <w:p w:rsidR="00D304EC" w:rsidRDefault="0025222D" w:rsidP="002F1E4B">
            <w:pPr>
              <w:spacing w:after="0"/>
            </w:pPr>
            <w:r>
              <w:rPr>
                <w:color w:val="000000"/>
              </w:rPr>
              <w:t xml:space="preserve">Résumé : Restitue la correspondance qui s'échangea entre Helene </w:t>
            </w:r>
            <w:proofErr w:type="spellStart"/>
            <w:r>
              <w:rPr>
                <w:color w:val="000000"/>
              </w:rPr>
              <w:t>Hanff</w:t>
            </w:r>
            <w:proofErr w:type="spellEnd"/>
            <w:r>
              <w:rPr>
                <w:color w:val="000000"/>
              </w:rPr>
              <w:t xml:space="preserve">, scénariste new-yorkaise passionnée, maniaque et extravagante et Frank </w:t>
            </w:r>
            <w:proofErr w:type="spellStart"/>
            <w:r>
              <w:rPr>
                <w:color w:val="000000"/>
              </w:rPr>
              <w:t>Doel</w:t>
            </w:r>
            <w:proofErr w:type="spellEnd"/>
            <w:r>
              <w:rPr>
                <w:color w:val="000000"/>
              </w:rPr>
              <w:t>, l'austère gentleman directeur de la librairie Marks &amp; Co qui, pendant vingt ans, fit tout pour lui procurer les livres introuvables qu'elle lui réclamait. Une étrange histoire d'amour par procuration qui est aussi un hymne aux livres et aux librairie</w:t>
            </w:r>
            <w:r>
              <w:rPr>
                <w:color w:val="000000"/>
              </w:rPr>
              <w:t>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38250"/>
                        <wp:effectExtent l="0" t="0" r="0" b="0"/>
                        <wp:docPr id="50" name="Picture 50">
                          <a:hlinkClick xmlns:a="http://schemas.openxmlformats.org/drawingml/2006/main" r:id="rId10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2" cstate="print"/>
                                <a:stretch>
                                  <a:fillRect/>
                                </a:stretch>
                              </pic:blipFill>
                              <pic:spPr>
                                <a:xfrm>
                                  <a:off x="0" y="0"/>
                                  <a:ext cx="762000" cy="12382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Derrière la colline</w:t>
            </w:r>
            <w:r>
              <w:rPr>
                <w:i/>
                <w:color w:val="000080"/>
              </w:rPr>
              <w:br/>
              <w:t xml:space="preserve">Xavier </w:t>
            </w:r>
            <w:proofErr w:type="spellStart"/>
            <w:r>
              <w:rPr>
                <w:i/>
                <w:color w:val="000080"/>
              </w:rPr>
              <w:t>Hanotte</w:t>
            </w:r>
            <w:proofErr w:type="spellEnd"/>
          </w:p>
          <w:p w:rsidR="00D304EC" w:rsidRDefault="0025222D">
            <w:pPr>
              <w:spacing w:after="0"/>
            </w:pPr>
            <w:r>
              <w:rPr>
                <w:color w:val="000000"/>
              </w:rPr>
              <w:t>Date : 24/08/2000</w:t>
            </w:r>
          </w:p>
          <w:p w:rsidR="00D304EC" w:rsidRDefault="0025222D">
            <w:pPr>
              <w:spacing w:after="0"/>
            </w:pPr>
            <w:r>
              <w:rPr>
                <w:color w:val="000000"/>
              </w:rPr>
              <w:t xml:space="preserve">Résumé : Engagés dans un bataillon de volontaires levé à Salford en 1915, Nigel Parsons et son ami Nicholas Parry découvrent les tranchées et la routine meurtrière du front </w:t>
            </w:r>
            <w:r>
              <w:rPr>
                <w:color w:val="000000"/>
              </w:rPr>
              <w:t>de l'Ouest. Le récit, qui aborde le thème du destin et de la recherche de l'identité, prend rapidement une dimension onirique. S'agit-il d'un rêve ou de la réalité ?</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51" name="Picture 51">
                          <a:hlinkClick xmlns:a="http://schemas.openxmlformats.org/drawingml/2006/main" r:id="rId10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4"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Manière noire</w:t>
            </w:r>
            <w:r>
              <w:rPr>
                <w:i/>
                <w:color w:val="000080"/>
              </w:rPr>
              <w:br/>
              <w:t xml:space="preserve">Xavier </w:t>
            </w:r>
            <w:proofErr w:type="spellStart"/>
            <w:r>
              <w:rPr>
                <w:i/>
                <w:color w:val="000080"/>
              </w:rPr>
              <w:t>Hanotte</w:t>
            </w:r>
            <w:proofErr w:type="spellEnd"/>
          </w:p>
          <w:p w:rsidR="00D304EC" w:rsidRDefault="0025222D">
            <w:pPr>
              <w:spacing w:after="0"/>
            </w:pPr>
            <w:r>
              <w:rPr>
                <w:color w:val="000000"/>
              </w:rPr>
              <w:t>Date : 24/08/2000</w:t>
            </w:r>
          </w:p>
          <w:p w:rsidR="00D304EC" w:rsidRDefault="0025222D">
            <w:pPr>
              <w:spacing w:after="0"/>
            </w:pPr>
            <w:r>
              <w:rPr>
                <w:color w:val="000000"/>
              </w:rPr>
              <w:t>Résumé : De Bruxelles à Charleroi en</w:t>
            </w:r>
            <w:r>
              <w:rPr>
                <w:color w:val="000000"/>
              </w:rPr>
              <w:t xml:space="preserve"> passant par Prague, les errances nocturnes d'un flic désabusé. Un polar littéraire de qualité, où se mêlent suspense psychologique, humour et fantastique. Germaniste de formation, auteur d'une thèse sur Saul Bellow, traducteur de romanciers flamands, Xavi</w:t>
            </w:r>
            <w:r>
              <w:rPr>
                <w:color w:val="000000"/>
              </w:rPr>
              <w:t xml:space="preserve">er </w:t>
            </w:r>
            <w:proofErr w:type="spellStart"/>
            <w:r>
              <w:rPr>
                <w:color w:val="000000"/>
              </w:rPr>
              <w:t>Hanotte</w:t>
            </w:r>
            <w:proofErr w:type="spellEnd"/>
            <w:r>
              <w:rPr>
                <w:color w:val="000000"/>
              </w:rPr>
              <w:t>, âgé de 34 ans, vit à Bruxelles et travaille dans l'informatique.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57300"/>
                        <wp:effectExtent l="0" t="0" r="0" b="0"/>
                        <wp:docPr id="52" name="Picture 52">
                          <a:hlinkClick xmlns:a="http://schemas.openxmlformats.org/drawingml/2006/main" r:id="rId10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6" cstate="print"/>
                                <a:stretch>
                                  <a:fillRect/>
                                </a:stretch>
                              </pic:blipFill>
                              <pic:spPr>
                                <a:xfrm>
                                  <a:off x="0" y="0"/>
                                  <a:ext cx="762000" cy="12573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Les cinq quartiers de l'orange</w:t>
            </w:r>
            <w:r>
              <w:rPr>
                <w:i/>
                <w:color w:val="000080"/>
              </w:rPr>
              <w:br/>
              <w:t>Joanne Harris</w:t>
            </w:r>
            <w:r>
              <w:rPr>
                <w:i/>
                <w:color w:val="000080"/>
              </w:rPr>
              <w:br/>
              <w:t>traduit de l'anglais par Jeannette Short-Payen</w:t>
            </w:r>
          </w:p>
          <w:p w:rsidR="00D304EC" w:rsidRDefault="0025222D">
            <w:pPr>
              <w:spacing w:after="0"/>
            </w:pPr>
            <w:r>
              <w:rPr>
                <w:color w:val="000000"/>
              </w:rPr>
              <w:t>Date : 05/06/2002</w:t>
            </w:r>
          </w:p>
          <w:p w:rsidR="00D304EC" w:rsidRDefault="0025222D">
            <w:pPr>
              <w:spacing w:after="0"/>
            </w:pPr>
            <w:r>
              <w:rPr>
                <w:color w:val="000000"/>
              </w:rPr>
              <w:t>Résumé : Plus de cinquante ans après la guerre, Framboise revi</w:t>
            </w:r>
            <w:r>
              <w:rPr>
                <w:color w:val="000000"/>
              </w:rPr>
              <w:t xml:space="preserve">ent dans son village sur les bords de la Loire. Les habitants ne reconnaissent pas la fille de la scandaleuse Mirabelle </w:t>
            </w:r>
            <w:proofErr w:type="spellStart"/>
            <w:r>
              <w:rPr>
                <w:color w:val="000000"/>
              </w:rPr>
              <w:t>Dartignan</w:t>
            </w:r>
            <w:proofErr w:type="spellEnd"/>
            <w:r>
              <w:rPr>
                <w:color w:val="000000"/>
              </w:rPr>
              <w:t>, tenue pour responsable d'événements tragiques sous l'occupation allemande. Grâce aux recettes de sa mère, Framboise attire l'</w:t>
            </w:r>
            <w:r>
              <w:rPr>
                <w:color w:val="000000"/>
              </w:rPr>
              <w:t>attention des critiques et aussi la jalousie de sa famille. Passé et présent s'entremêlent.</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81100"/>
                        <wp:effectExtent l="0" t="0" r="0" b="0"/>
                        <wp:docPr id="53" name="Picture 53">
                          <a:hlinkClick xmlns:a="http://schemas.openxmlformats.org/drawingml/2006/main" r:id="rId10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8" cstate="print"/>
                                <a:stretch>
                                  <a:fillRect/>
                                </a:stretch>
                              </pic:blipFill>
                              <pic:spPr>
                                <a:xfrm>
                                  <a:off x="0" y="0"/>
                                  <a:ext cx="762000" cy="11811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Moi qui ai servi le roi d'Angleterre</w:t>
            </w:r>
            <w:r>
              <w:rPr>
                <w:i/>
                <w:color w:val="000080"/>
              </w:rPr>
              <w:br/>
            </w:r>
            <w:proofErr w:type="spellStart"/>
            <w:r>
              <w:rPr>
                <w:i/>
                <w:color w:val="000080"/>
              </w:rPr>
              <w:t>Bohumil</w:t>
            </w:r>
            <w:proofErr w:type="spellEnd"/>
            <w:r>
              <w:rPr>
                <w:i/>
                <w:color w:val="000080"/>
              </w:rPr>
              <w:t xml:space="preserve"> </w:t>
            </w:r>
            <w:proofErr w:type="spellStart"/>
            <w:r>
              <w:rPr>
                <w:i/>
                <w:color w:val="000080"/>
              </w:rPr>
              <w:t>Hrabal</w:t>
            </w:r>
            <w:proofErr w:type="spellEnd"/>
            <w:r>
              <w:rPr>
                <w:i/>
                <w:color w:val="000080"/>
              </w:rPr>
              <w:br/>
              <w:t xml:space="preserve">traduit du tchèque par Milena </w:t>
            </w:r>
            <w:proofErr w:type="spellStart"/>
            <w:r>
              <w:rPr>
                <w:i/>
                <w:color w:val="000080"/>
              </w:rPr>
              <w:t>Braud</w:t>
            </w:r>
            <w:proofErr w:type="spellEnd"/>
          </w:p>
          <w:p w:rsidR="00D304EC" w:rsidRDefault="0025222D">
            <w:pPr>
              <w:spacing w:after="0"/>
            </w:pPr>
            <w:r>
              <w:rPr>
                <w:color w:val="000000"/>
              </w:rPr>
              <w:t>Date : 01/01/1991</w:t>
            </w:r>
          </w:p>
          <w:p w:rsidR="00D304EC" w:rsidRDefault="0025222D" w:rsidP="002F1E4B">
            <w:pPr>
              <w:spacing w:after="0"/>
            </w:pPr>
            <w:r>
              <w:rPr>
                <w:color w:val="000000"/>
              </w:rPr>
              <w:t xml:space="preserve">Résumé : Un serveur de restaurant traverse </w:t>
            </w:r>
            <w:r>
              <w:rPr>
                <w:color w:val="000000"/>
              </w:rPr>
              <w:t>l'histoire -depuis les années 20 jusqu'aux purges du stalinisme- en inconscient, indifférent à la guerre, à l'arrivée des communistes au pouvoir, à un monde extérieur oppressant. Ayant enfin atteint la richesse, seule la reconnaissance sociale le préoccupe</w:t>
            </w:r>
            <w:r>
              <w:rPr>
                <w:color w:val="000000"/>
              </w:rPr>
              <w:t>.</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314450"/>
                        <wp:effectExtent l="0" t="0" r="0" b="0"/>
                        <wp:docPr id="54" name="Picture 54">
                          <a:hlinkClick xmlns:a="http://schemas.openxmlformats.org/drawingml/2006/main" r:id="rId10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0" cstate="print"/>
                                <a:stretch>
                                  <a:fillRect/>
                                </a:stretch>
                              </pic:blipFill>
                              <pic:spPr>
                                <a:xfrm>
                                  <a:off x="0" y="0"/>
                                  <a:ext cx="762000" cy="13144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L'hôtel New Hampshire</w:t>
            </w:r>
            <w:r>
              <w:rPr>
                <w:i/>
                <w:color w:val="000080"/>
              </w:rPr>
              <w:br/>
              <w:t>John Irving</w:t>
            </w:r>
            <w:r>
              <w:rPr>
                <w:i/>
                <w:color w:val="000080"/>
              </w:rPr>
              <w:br/>
              <w:t>traduit de l'américain par Maurice Rambaud</w:t>
            </w:r>
          </w:p>
          <w:p w:rsidR="00D304EC" w:rsidRDefault="0025222D">
            <w:pPr>
              <w:spacing w:after="0"/>
            </w:pPr>
            <w:r>
              <w:rPr>
                <w:color w:val="000000"/>
              </w:rPr>
              <w:t>Date : 16/06/1995</w:t>
            </w:r>
          </w:p>
          <w:p w:rsidR="002F1E4B" w:rsidRDefault="002F1E4B">
            <w:pPr>
              <w:spacing w:after="0"/>
            </w:pPr>
            <w:r>
              <w:t xml:space="preserve">Résumé : </w:t>
            </w:r>
            <w:r>
              <w:t>Nostalgique et passionnée est la voix de John Berry, le narrateur qui parle sans équivoque du rêve de son père : tenir un hôtel. La famille Berry, les deux parents et leurs cinq enfants, ainsi qu'un ours et un chien, vont ainsi vivre des péripéties hilarantes dans trois hôtels différents, sur deux continents.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66825"/>
                        <wp:effectExtent l="0" t="0" r="0" b="0"/>
                        <wp:docPr id="55" name="Picture 55">
                          <a:hlinkClick xmlns:a="http://schemas.openxmlformats.org/drawingml/2006/main" r:id="rId11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2" cstate="print"/>
                                <a:stretch>
                                  <a:fillRect/>
                                </a:stretch>
                              </pic:blipFill>
                              <pic:spPr>
                                <a:xfrm>
                                  <a:off x="0" y="0"/>
                                  <a:ext cx="762000" cy="12668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Les vestiges du jour</w:t>
            </w:r>
            <w:r>
              <w:rPr>
                <w:i/>
                <w:color w:val="000080"/>
              </w:rPr>
              <w:br/>
            </w:r>
            <w:proofErr w:type="spellStart"/>
            <w:r>
              <w:rPr>
                <w:i/>
                <w:color w:val="000080"/>
              </w:rPr>
              <w:t>Kazuo</w:t>
            </w:r>
            <w:proofErr w:type="spellEnd"/>
            <w:r>
              <w:rPr>
                <w:i/>
                <w:color w:val="000080"/>
              </w:rPr>
              <w:t xml:space="preserve"> </w:t>
            </w:r>
            <w:proofErr w:type="spellStart"/>
            <w:r>
              <w:rPr>
                <w:i/>
                <w:color w:val="000080"/>
              </w:rPr>
              <w:t>Ishiguro</w:t>
            </w:r>
            <w:proofErr w:type="spellEnd"/>
            <w:r>
              <w:rPr>
                <w:i/>
                <w:color w:val="000080"/>
              </w:rPr>
              <w:br/>
              <w:t xml:space="preserve">traduit de l'anglais par Sophie </w:t>
            </w:r>
            <w:proofErr w:type="spellStart"/>
            <w:r>
              <w:rPr>
                <w:i/>
                <w:color w:val="000080"/>
              </w:rPr>
              <w:t>Mayoux</w:t>
            </w:r>
            <w:proofErr w:type="spellEnd"/>
          </w:p>
          <w:p w:rsidR="00D304EC" w:rsidRDefault="0025222D">
            <w:pPr>
              <w:spacing w:after="0"/>
            </w:pPr>
            <w:r>
              <w:rPr>
                <w:color w:val="000000"/>
              </w:rPr>
              <w:t>Date : 01/01/1994</w:t>
            </w:r>
          </w:p>
          <w:p w:rsidR="00D304EC" w:rsidRDefault="0025222D" w:rsidP="002F1E4B">
            <w:pPr>
              <w:spacing w:after="0"/>
            </w:pPr>
            <w:r>
              <w:rPr>
                <w:color w:val="000000"/>
              </w:rPr>
              <w:t xml:space="preserve">Résumé : Au bout du voyage de </w:t>
            </w:r>
            <w:r>
              <w:rPr>
                <w:color w:val="000000"/>
              </w:rPr>
              <w:t xml:space="preserve">Stevens, majordome vieillissant, héritier d'une tradition immuable et figée, se trouve une femme... Est-il trop tard? Ce roman obtint le </w:t>
            </w:r>
            <w:proofErr w:type="spellStart"/>
            <w:r>
              <w:rPr>
                <w:color w:val="000000"/>
              </w:rPr>
              <w:t>Booker</w:t>
            </w:r>
            <w:proofErr w:type="spellEnd"/>
            <w:r>
              <w:rPr>
                <w:color w:val="000000"/>
              </w:rPr>
              <w:t xml:space="preserve"> </w:t>
            </w:r>
            <w:proofErr w:type="spellStart"/>
            <w:r>
              <w:rPr>
                <w:color w:val="000000"/>
              </w:rPr>
              <w:t>Prize</w:t>
            </w:r>
            <w:proofErr w:type="spellEnd"/>
            <w:r>
              <w:rPr>
                <w:color w:val="000000"/>
              </w:rPr>
              <w:t xml:space="preserve"> en 1989. Il est porté à l'écran par James </w:t>
            </w:r>
            <w:proofErr w:type="spellStart"/>
            <w:r>
              <w:rPr>
                <w:color w:val="000000"/>
              </w:rPr>
              <w:t>Ivory</w:t>
            </w:r>
            <w:proofErr w:type="spellEnd"/>
            <w:r>
              <w:rPr>
                <w:color w:val="000000"/>
              </w:rPr>
              <w:t>.</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90625"/>
                        <wp:effectExtent l="0" t="0" r="0" b="0"/>
                        <wp:docPr id="56" name="Picture 56">
                          <a:hlinkClick xmlns:a="http://schemas.openxmlformats.org/drawingml/2006/main" r:id="rId11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4" cstate="print"/>
                                <a:stretch>
                                  <a:fillRect/>
                                </a:stretch>
                              </pic:blipFill>
                              <pic:spPr>
                                <a:xfrm>
                                  <a:off x="0" y="0"/>
                                  <a:ext cx="762000" cy="11906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grande à bouche molle</w:t>
            </w:r>
            <w:r>
              <w:rPr>
                <w:i/>
                <w:color w:val="000080"/>
              </w:rPr>
              <w:br/>
            </w:r>
            <w:r>
              <w:rPr>
                <w:i/>
                <w:color w:val="000080"/>
              </w:rPr>
              <w:t xml:space="preserve">Philippe </w:t>
            </w:r>
            <w:proofErr w:type="spellStart"/>
            <w:r>
              <w:rPr>
                <w:i/>
                <w:color w:val="000080"/>
              </w:rPr>
              <w:t>Jaenada</w:t>
            </w:r>
            <w:proofErr w:type="spellEnd"/>
          </w:p>
          <w:p w:rsidR="00D304EC" w:rsidRDefault="0025222D">
            <w:pPr>
              <w:spacing w:after="0"/>
            </w:pPr>
            <w:r>
              <w:rPr>
                <w:color w:val="000000"/>
              </w:rPr>
              <w:t>Date : 08/01/2001</w:t>
            </w:r>
          </w:p>
          <w:p w:rsidR="00D304EC" w:rsidRDefault="0025222D">
            <w:pPr>
              <w:spacing w:after="0"/>
            </w:pPr>
            <w:r>
              <w:rPr>
                <w:color w:val="000000"/>
              </w:rPr>
              <w:t xml:space="preserve">Résumé : Un détective maladroit, Philippe </w:t>
            </w:r>
            <w:proofErr w:type="spellStart"/>
            <w:r>
              <w:rPr>
                <w:color w:val="000000"/>
              </w:rPr>
              <w:t>Jaenada</w:t>
            </w:r>
            <w:proofErr w:type="spellEnd"/>
            <w:r>
              <w:rPr>
                <w:color w:val="000000"/>
              </w:rPr>
              <w:t>, en suivant un conducteur de métro volage, est entraîné avec une imperturbable logique dans une épouvantable histoire de trafic international de cerveaux vivants. A la foi</w:t>
            </w:r>
            <w:r>
              <w:rPr>
                <w:color w:val="000000"/>
              </w:rPr>
              <w:t>s timoré et héroïque, maladroit et ingénieux, le héros traverse la moitié du monde pour tenter de sauver une jeune fille disgracieuse et démasquer d'abominables criminels.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38250"/>
                        <wp:effectExtent l="0" t="0" r="0" b="0"/>
                        <wp:docPr id="57" name="Picture 57">
                          <a:hlinkClick xmlns:a="http://schemas.openxmlformats.org/drawingml/2006/main" r:id="rId11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6" cstate="print"/>
                                <a:stretch>
                                  <a:fillRect/>
                                </a:stretch>
                              </pic:blipFill>
                              <pic:spPr>
                                <a:xfrm>
                                  <a:off x="0" y="0"/>
                                  <a:ext cx="762000" cy="12382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vieux qui ne voulait pas fêter son anniversaire</w:t>
            </w:r>
            <w:r>
              <w:rPr>
                <w:i/>
                <w:color w:val="000080"/>
              </w:rPr>
              <w:br/>
              <w:t xml:space="preserve">Jonas </w:t>
            </w:r>
            <w:proofErr w:type="spellStart"/>
            <w:r>
              <w:rPr>
                <w:i/>
                <w:color w:val="000080"/>
              </w:rPr>
              <w:t>Jonasson</w:t>
            </w:r>
            <w:proofErr w:type="spellEnd"/>
            <w:r>
              <w:rPr>
                <w:i/>
                <w:color w:val="000080"/>
              </w:rPr>
              <w:br/>
              <w:t xml:space="preserve">traduit du </w:t>
            </w:r>
            <w:r>
              <w:rPr>
                <w:i/>
                <w:color w:val="000080"/>
              </w:rPr>
              <w:t>suédois par Caroline Berg</w:t>
            </w:r>
          </w:p>
          <w:p w:rsidR="00D304EC" w:rsidRDefault="0025222D">
            <w:pPr>
              <w:spacing w:after="0"/>
            </w:pPr>
            <w:r>
              <w:rPr>
                <w:color w:val="000000"/>
              </w:rPr>
              <w:t>Date : 10/03/2011</w:t>
            </w:r>
          </w:p>
          <w:p w:rsidR="00D304EC" w:rsidRDefault="0025222D">
            <w:pPr>
              <w:spacing w:after="0"/>
            </w:pPr>
            <w:r>
              <w:rPr>
                <w:color w:val="000000"/>
              </w:rPr>
              <w:t xml:space="preserve">Résumé : Comment un centenaire, qui refuse de fêter son anniversaire et prend la poudre d'escampette de sa maison de retraite, peut-il se retrouver avec des malfrats lancés à sa poursuite ? La réponse tient dans </w:t>
            </w:r>
            <w:r>
              <w:rPr>
                <w:color w:val="000000"/>
              </w:rPr>
              <w:t>une valise dérobée à la gare routière par cet ancien génie des explosifs, qui espérait y trouver des souliers pour les troquer contre ses charentaises. Premier roman.</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28725"/>
                        <wp:effectExtent l="0" t="0" r="0" b="0"/>
                        <wp:docPr id="58" name="Picture 58">
                          <a:hlinkClick xmlns:a="http://schemas.openxmlformats.org/drawingml/2006/main" r:id="rId11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8" cstate="print"/>
                                <a:stretch>
                                  <a:fillRect/>
                                </a:stretch>
                              </pic:blipFill>
                              <pic:spPr>
                                <a:xfrm>
                                  <a:off x="0" y="0"/>
                                  <a:ext cx="762000" cy="12287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général de l'armée morte</w:t>
            </w:r>
            <w:r>
              <w:rPr>
                <w:i/>
                <w:color w:val="000080"/>
              </w:rPr>
              <w:br/>
              <w:t>Ismail Kadaré</w:t>
            </w:r>
            <w:r>
              <w:rPr>
                <w:i/>
                <w:color w:val="000080"/>
              </w:rPr>
              <w:br/>
              <w:t xml:space="preserve">traduit de l'albanais par Jusuf </w:t>
            </w:r>
            <w:proofErr w:type="spellStart"/>
            <w:r>
              <w:rPr>
                <w:i/>
                <w:color w:val="000080"/>
              </w:rPr>
              <w:t>Vrioni</w:t>
            </w:r>
            <w:proofErr w:type="spellEnd"/>
            <w:r>
              <w:rPr>
                <w:i/>
                <w:color w:val="000080"/>
              </w:rPr>
              <w:br/>
            </w:r>
            <w:r>
              <w:rPr>
                <w:i/>
                <w:color w:val="000080"/>
              </w:rPr>
              <w:t>introduction d'Éric Faye</w:t>
            </w:r>
          </w:p>
          <w:p w:rsidR="00D304EC" w:rsidRDefault="0025222D">
            <w:pPr>
              <w:spacing w:after="0"/>
            </w:pPr>
            <w:r>
              <w:rPr>
                <w:color w:val="000000"/>
              </w:rPr>
              <w:t>Date : 01/10/2011</w:t>
            </w:r>
          </w:p>
          <w:p w:rsidR="002F1E4B" w:rsidRDefault="0025222D">
            <w:pPr>
              <w:spacing w:after="0"/>
            </w:pPr>
            <w:r>
              <w:rPr>
                <w:color w:val="000000"/>
              </w:rPr>
              <w:t>Résumé : Le roman qui a fait la célébrité de Kadaré.</w:t>
            </w:r>
            <w:r w:rsidR="002F1E4B">
              <w:rPr>
                <w:color w:val="000000"/>
              </w:rPr>
              <w:t xml:space="preserve"> </w:t>
            </w:r>
            <w:r w:rsidR="002F1E4B">
              <w:t>Une enclave hors du temps noyée sous la pluie, le brouillard ou la neige : l'Albanie, cette terre étrangère où la boue se mêle aux souvenirs. Un général en charge d'une mission aussi étrange que lugubre : déterrer les squelettes des soldats morts sur le sol albanais po</w:t>
            </w:r>
            <w:r w:rsidR="002F1E4B">
              <w:t>ur les restituer à leur famille.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00150"/>
                        <wp:effectExtent l="0" t="0" r="0" b="0"/>
                        <wp:docPr id="59" name="Picture 59">
                          <a:hlinkClick xmlns:a="http://schemas.openxmlformats.org/drawingml/2006/main" r:id="rId11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0" cstate="print"/>
                                <a:stretch>
                                  <a:fillRect/>
                                </a:stretch>
                              </pic:blipFill>
                              <pic:spPr>
                                <a:xfrm>
                                  <a:off x="0" y="0"/>
                                  <a:ext cx="762000" cy="12001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Tristesse et beauté</w:t>
            </w:r>
            <w:r>
              <w:rPr>
                <w:i/>
                <w:color w:val="000080"/>
              </w:rPr>
              <w:br/>
            </w:r>
            <w:proofErr w:type="spellStart"/>
            <w:r>
              <w:rPr>
                <w:i/>
                <w:color w:val="000080"/>
              </w:rPr>
              <w:t>Yasunari</w:t>
            </w:r>
            <w:proofErr w:type="spellEnd"/>
            <w:r>
              <w:rPr>
                <w:i/>
                <w:color w:val="000080"/>
              </w:rPr>
              <w:t xml:space="preserve"> Kawabata</w:t>
            </w:r>
            <w:r>
              <w:rPr>
                <w:i/>
                <w:color w:val="000080"/>
              </w:rPr>
              <w:br/>
              <w:t xml:space="preserve">traduit du japonais par Amina </w:t>
            </w:r>
            <w:proofErr w:type="spellStart"/>
            <w:r>
              <w:rPr>
                <w:i/>
                <w:color w:val="000080"/>
              </w:rPr>
              <w:t>Okada</w:t>
            </w:r>
            <w:proofErr w:type="spellEnd"/>
          </w:p>
          <w:p w:rsidR="00D304EC" w:rsidRDefault="0025222D">
            <w:pPr>
              <w:spacing w:after="0"/>
            </w:pPr>
            <w:r>
              <w:rPr>
                <w:color w:val="000000"/>
              </w:rPr>
              <w:t>Date : 01/01/1981</w:t>
            </w:r>
          </w:p>
          <w:p w:rsidR="00D304EC" w:rsidRDefault="0025222D">
            <w:pPr>
              <w:spacing w:after="0"/>
            </w:pPr>
            <w:r>
              <w:rPr>
                <w:color w:val="000000"/>
              </w:rPr>
              <w:t xml:space="preserve">Résumé : Ce roman est le dernier écrit par </w:t>
            </w:r>
            <w:r>
              <w:rPr>
                <w:color w:val="000000"/>
              </w:rPr>
              <w:t>Kawabata avant qu'il ne se donne la mort en 1972. Il est avant tout une méditation subtile sur les thèmes chers à l'auteur tels que la solitude, la mort, l'amour et l'érotisme.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19200"/>
                        <wp:effectExtent l="0" t="0" r="0" b="0"/>
                        <wp:docPr id="60" name="Picture 60">
                          <a:hlinkClick xmlns:a="http://schemas.openxmlformats.org/drawingml/2006/main" r:id="rId12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2" cstate="print"/>
                                <a:stretch>
                                  <a:fillRect/>
                                </a:stretch>
                              </pic:blipFill>
                              <pic:spPr>
                                <a:xfrm>
                                  <a:off x="0" y="0"/>
                                  <a:ext cx="762000" cy="12192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Les hirondelles de Kaboul</w:t>
            </w:r>
            <w:r>
              <w:rPr>
                <w:i/>
                <w:color w:val="000080"/>
              </w:rPr>
              <w:br/>
              <w:t xml:space="preserve">Yasmina </w:t>
            </w:r>
            <w:proofErr w:type="spellStart"/>
            <w:r>
              <w:rPr>
                <w:i/>
                <w:color w:val="000080"/>
              </w:rPr>
              <w:t>Khadra</w:t>
            </w:r>
            <w:proofErr w:type="spellEnd"/>
          </w:p>
          <w:p w:rsidR="00D304EC" w:rsidRDefault="0025222D">
            <w:pPr>
              <w:spacing w:after="0"/>
            </w:pPr>
            <w:r>
              <w:rPr>
                <w:color w:val="000000"/>
              </w:rPr>
              <w:t>Date : 26/08/2002</w:t>
            </w:r>
          </w:p>
          <w:p w:rsidR="00D304EC" w:rsidRDefault="0025222D">
            <w:pPr>
              <w:spacing w:after="0"/>
            </w:pPr>
            <w:r>
              <w:rPr>
                <w:color w:val="000000"/>
              </w:rPr>
              <w:t>Résumé : Dans</w:t>
            </w:r>
            <w:r>
              <w:rPr>
                <w:color w:val="000000"/>
              </w:rPr>
              <w:t xml:space="preserve"> le Kaboul des talibans, </w:t>
            </w:r>
            <w:proofErr w:type="spellStart"/>
            <w:r>
              <w:rPr>
                <w:color w:val="000000"/>
              </w:rPr>
              <w:t>Mohsen</w:t>
            </w:r>
            <w:proofErr w:type="spellEnd"/>
            <w:r>
              <w:rPr>
                <w:color w:val="000000"/>
              </w:rPr>
              <w:t xml:space="preserve"> vit avec sa femme </w:t>
            </w:r>
            <w:proofErr w:type="spellStart"/>
            <w:r>
              <w:rPr>
                <w:color w:val="000000"/>
              </w:rPr>
              <w:t>Zuneira</w:t>
            </w:r>
            <w:proofErr w:type="spellEnd"/>
            <w:r>
              <w:rPr>
                <w:color w:val="000000"/>
              </w:rPr>
              <w:t xml:space="preserve">, enfermée chez elle. Les temps sont durs mais leur amour et leur respect mutuel les aident à surmonter cet état de fait. Un jour que </w:t>
            </w:r>
            <w:proofErr w:type="spellStart"/>
            <w:r>
              <w:rPr>
                <w:color w:val="000000"/>
              </w:rPr>
              <w:t>Mohsen</w:t>
            </w:r>
            <w:proofErr w:type="spellEnd"/>
            <w:r>
              <w:rPr>
                <w:color w:val="000000"/>
              </w:rPr>
              <w:t xml:space="preserve"> se promène dans Kaboul, il se retrouve au milieu d'une fou</w:t>
            </w:r>
            <w:r>
              <w:rPr>
                <w:color w:val="000000"/>
              </w:rPr>
              <w:t>le qui veut lapider une femme coupable d'adultère.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61" name="Picture 61">
                          <a:hlinkClick xmlns:a="http://schemas.openxmlformats.org/drawingml/2006/main" r:id="rId12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4"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Kim</w:t>
            </w:r>
            <w:r>
              <w:rPr>
                <w:i/>
                <w:color w:val="000080"/>
              </w:rPr>
              <w:br/>
            </w:r>
            <w:proofErr w:type="spellStart"/>
            <w:r>
              <w:rPr>
                <w:i/>
                <w:color w:val="000080"/>
              </w:rPr>
              <w:t>Rudyard</w:t>
            </w:r>
            <w:proofErr w:type="spellEnd"/>
            <w:r>
              <w:rPr>
                <w:i/>
                <w:color w:val="000080"/>
              </w:rPr>
              <w:t xml:space="preserve"> Kipling</w:t>
            </w:r>
            <w:r>
              <w:rPr>
                <w:i/>
                <w:color w:val="000080"/>
              </w:rPr>
              <w:br/>
              <w:t xml:space="preserve">édition présentée et annotée par Alexis </w:t>
            </w:r>
            <w:proofErr w:type="spellStart"/>
            <w:r>
              <w:rPr>
                <w:i/>
                <w:color w:val="000080"/>
              </w:rPr>
              <w:t>Tadié</w:t>
            </w:r>
            <w:proofErr w:type="spellEnd"/>
            <w:r>
              <w:rPr>
                <w:i/>
                <w:color w:val="000080"/>
              </w:rPr>
              <w:br/>
              <w:t xml:space="preserve">traduit de l'anglais par Louis </w:t>
            </w:r>
            <w:proofErr w:type="spellStart"/>
            <w:r>
              <w:rPr>
                <w:i/>
                <w:color w:val="000080"/>
              </w:rPr>
              <w:t>Fabulet</w:t>
            </w:r>
            <w:proofErr w:type="spellEnd"/>
            <w:r>
              <w:rPr>
                <w:i/>
                <w:color w:val="000080"/>
              </w:rPr>
              <w:t xml:space="preserve">, Charles </w:t>
            </w:r>
            <w:proofErr w:type="spellStart"/>
            <w:r>
              <w:rPr>
                <w:i/>
                <w:color w:val="000080"/>
              </w:rPr>
              <w:t>Fountaine</w:t>
            </w:r>
            <w:proofErr w:type="spellEnd"/>
            <w:r>
              <w:rPr>
                <w:i/>
                <w:color w:val="000080"/>
              </w:rPr>
              <w:t xml:space="preserve"> Walker</w:t>
            </w:r>
          </w:p>
          <w:p w:rsidR="00D304EC" w:rsidRDefault="0025222D">
            <w:pPr>
              <w:spacing w:after="0"/>
            </w:pPr>
            <w:r>
              <w:rPr>
                <w:color w:val="000000"/>
              </w:rPr>
              <w:t>Date : 03/05/2005</w:t>
            </w:r>
          </w:p>
          <w:p w:rsidR="00D304EC" w:rsidRDefault="0025222D">
            <w:pPr>
              <w:spacing w:after="0"/>
            </w:pPr>
            <w:r>
              <w:rPr>
                <w:color w:val="000000"/>
              </w:rPr>
              <w:t xml:space="preserve">Résumé : Raconte une enfance sur toutes les </w:t>
            </w:r>
            <w:r>
              <w:rPr>
                <w:color w:val="000000"/>
              </w:rPr>
              <w:t>routes de l'Inde. Dans un décor exotique, ce roman d'aventures, doublé d'une intrigue policière, se pare de tous les secrets du conte oriental et l'Empire britannique est vaincu par les rêves de l'éternelle Asie.</w:t>
            </w:r>
          </w:p>
          <w:p w:rsidR="00D304EC" w:rsidRDefault="00D304EC" w:rsidP="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95375"/>
                        <wp:effectExtent l="0" t="0" r="0" b="0"/>
                        <wp:docPr id="62" name="Picture 62">
                          <a:hlinkClick xmlns:a="http://schemas.openxmlformats.org/drawingml/2006/main" r:id="rId12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6" cstate="print"/>
                                <a:stretch>
                                  <a:fillRect/>
                                </a:stretch>
                              </pic:blipFill>
                              <pic:spPr>
                                <a:xfrm>
                                  <a:off x="0" y="0"/>
                                  <a:ext cx="762000" cy="10953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vie est ailleurs</w:t>
            </w:r>
            <w:r>
              <w:rPr>
                <w:i/>
                <w:color w:val="000080"/>
              </w:rPr>
              <w:br/>
            </w:r>
            <w:r>
              <w:rPr>
                <w:i/>
                <w:color w:val="000080"/>
              </w:rPr>
              <w:t>Milan Kundera</w:t>
            </w:r>
            <w:r>
              <w:rPr>
                <w:i/>
                <w:color w:val="000080"/>
              </w:rPr>
              <w:br/>
              <w:t xml:space="preserve">traduction du tchèque par François </w:t>
            </w:r>
            <w:proofErr w:type="spellStart"/>
            <w:r>
              <w:rPr>
                <w:i/>
                <w:color w:val="000080"/>
              </w:rPr>
              <w:t>Kérel</w:t>
            </w:r>
            <w:proofErr w:type="spellEnd"/>
            <w:r>
              <w:rPr>
                <w:i/>
                <w:color w:val="000080"/>
              </w:rPr>
              <w:t>, revue par l'auteur</w:t>
            </w:r>
          </w:p>
          <w:p w:rsidR="00D304EC" w:rsidRDefault="0025222D">
            <w:pPr>
              <w:spacing w:after="0"/>
            </w:pPr>
            <w:r>
              <w:rPr>
                <w:color w:val="000000"/>
              </w:rPr>
              <w:t>Date : 08/11/2008</w:t>
            </w:r>
          </w:p>
          <w:p w:rsidR="00D304EC" w:rsidRDefault="0025222D">
            <w:pPr>
              <w:spacing w:after="0"/>
            </w:pPr>
            <w:r>
              <w:rPr>
                <w:color w:val="000000"/>
              </w:rPr>
              <w:t xml:space="preserve">Résumé : En Tchécoslovaquie avant, pendant et après la Seconde Guerre mondiale, la vie de </w:t>
            </w:r>
            <w:proofErr w:type="spellStart"/>
            <w:r>
              <w:rPr>
                <w:color w:val="000000"/>
              </w:rPr>
              <w:t>Jaromil</w:t>
            </w:r>
            <w:proofErr w:type="spellEnd"/>
            <w:r>
              <w:rPr>
                <w:color w:val="000000"/>
              </w:rPr>
              <w:t>, un personnage qui a dédié sa vie à la poésie. Une épopée de l'ad</w:t>
            </w:r>
            <w:r>
              <w:rPr>
                <w:color w:val="000000"/>
              </w:rPr>
              <w:t>olescence abordant les thèmes de l'enfance, de la maternité, de la révolution et de l'écriture.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43000"/>
                        <wp:effectExtent l="0" t="0" r="0" b="0"/>
                        <wp:docPr id="63" name="Picture 63">
                          <a:hlinkClick xmlns:a="http://schemas.openxmlformats.org/drawingml/2006/main" r:id="rId12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8" cstate="print"/>
                                <a:stretch>
                                  <a:fillRect/>
                                </a:stretch>
                              </pic:blipFill>
                              <pic:spPr>
                                <a:xfrm>
                                  <a:off x="0" y="0"/>
                                  <a:ext cx="762000" cy="11430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L'art du roman</w:t>
            </w:r>
            <w:r>
              <w:rPr>
                <w:i/>
                <w:color w:val="000080"/>
              </w:rPr>
              <w:br/>
              <w:t>Milan Kundera</w:t>
            </w:r>
          </w:p>
          <w:p w:rsidR="00D304EC" w:rsidRDefault="0025222D">
            <w:pPr>
              <w:spacing w:after="0"/>
            </w:pPr>
            <w:r>
              <w:rPr>
                <w:color w:val="000000"/>
              </w:rPr>
              <w:t>Date : 01/01/1986</w:t>
            </w:r>
          </w:p>
          <w:p w:rsidR="00D304EC" w:rsidRDefault="0025222D" w:rsidP="002F1E4B">
            <w:pPr>
              <w:spacing w:after="0"/>
            </w:pPr>
            <w:r>
              <w:rPr>
                <w:color w:val="000000"/>
              </w:rPr>
              <w:t>Résumé : L'écrivain expose sa conception de l'esthétique romanesque à travers les grandes figures du roman</w:t>
            </w:r>
            <w:r>
              <w:rPr>
                <w:color w:val="000000"/>
              </w:rPr>
              <w:t xml:space="preserve"> européen : Rabelais, Cervantès, H. Broch à propos de Les somnambules, Musil, Kafka.</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457325"/>
                        <wp:effectExtent l="0" t="0" r="0" b="0"/>
                        <wp:docPr id="64" name="Picture 64">
                          <a:hlinkClick xmlns:a="http://schemas.openxmlformats.org/drawingml/2006/main" r:id="rId12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0" cstate="print"/>
                                <a:stretch>
                                  <a:fillRect/>
                                </a:stretch>
                              </pic:blipFill>
                              <pic:spPr>
                                <a:xfrm>
                                  <a:off x="0" y="0"/>
                                  <a:ext cx="762000" cy="14573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Choc des civilisations pour un ascenseur piazza Vittorio</w:t>
            </w:r>
            <w:r>
              <w:rPr>
                <w:i/>
                <w:color w:val="000080"/>
              </w:rPr>
              <w:br/>
              <w:t xml:space="preserve">Amara </w:t>
            </w:r>
            <w:proofErr w:type="spellStart"/>
            <w:r>
              <w:rPr>
                <w:i/>
                <w:color w:val="000080"/>
              </w:rPr>
              <w:t>Lakhous</w:t>
            </w:r>
            <w:proofErr w:type="spellEnd"/>
            <w:r>
              <w:rPr>
                <w:i/>
                <w:color w:val="000080"/>
              </w:rPr>
              <w:br/>
              <w:t>traduit de l'italien par Élise Gruau</w:t>
            </w:r>
          </w:p>
          <w:p w:rsidR="00D304EC" w:rsidRDefault="0025222D">
            <w:pPr>
              <w:spacing w:after="0"/>
            </w:pPr>
            <w:r>
              <w:rPr>
                <w:color w:val="000000"/>
              </w:rPr>
              <w:t>Date : 02/10/2007</w:t>
            </w:r>
          </w:p>
          <w:p w:rsidR="00D304EC" w:rsidRDefault="0025222D">
            <w:pPr>
              <w:spacing w:after="0"/>
            </w:pPr>
            <w:r>
              <w:rPr>
                <w:color w:val="000000"/>
              </w:rPr>
              <w:t>Résumé : Dans un imm</w:t>
            </w:r>
            <w:r>
              <w:rPr>
                <w:color w:val="000000"/>
              </w:rPr>
              <w:t xml:space="preserve">euble de la piazza Vittorio, quartier multiethnique du centre historique de Rome, un homme surnommé il </w:t>
            </w:r>
            <w:proofErr w:type="spellStart"/>
            <w:r>
              <w:rPr>
                <w:color w:val="000000"/>
              </w:rPr>
              <w:t>Gladiatore</w:t>
            </w:r>
            <w:proofErr w:type="spellEnd"/>
            <w:r>
              <w:rPr>
                <w:color w:val="000000"/>
              </w:rPr>
              <w:t xml:space="preserve"> est retrouvé assassiné dans l'ascenseur. Un des habitants de l'immeuble, Amedeo, apprécié de tous, disparaît au même moment. Amedeo peut-il êt</w:t>
            </w:r>
            <w:r>
              <w:rPr>
                <w:color w:val="000000"/>
              </w:rPr>
              <w:t>re l'assassin ? Une comédie policière et sociale qui met en scène la peur de l'autre provoquée par le mélange des populations.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65" name="Picture 65">
                          <a:hlinkClick xmlns:a="http://schemas.openxmlformats.org/drawingml/2006/main" r:id="rId13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2"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Désert</w:t>
            </w:r>
            <w:r>
              <w:rPr>
                <w:i/>
                <w:color w:val="000080"/>
              </w:rPr>
              <w:br/>
              <w:t xml:space="preserve">J. M. G. Le </w:t>
            </w:r>
            <w:proofErr w:type="spellStart"/>
            <w:r>
              <w:rPr>
                <w:i/>
                <w:color w:val="000080"/>
              </w:rPr>
              <w:t>Clézio</w:t>
            </w:r>
            <w:proofErr w:type="spellEnd"/>
          </w:p>
          <w:p w:rsidR="00D304EC" w:rsidRDefault="0025222D">
            <w:pPr>
              <w:spacing w:after="0"/>
            </w:pPr>
            <w:r>
              <w:rPr>
                <w:color w:val="000000"/>
              </w:rPr>
              <w:t>Date : 01/01/1985</w:t>
            </w:r>
          </w:p>
          <w:p w:rsidR="00D304EC" w:rsidRDefault="0025222D">
            <w:pPr>
              <w:spacing w:after="0"/>
            </w:pPr>
            <w:r>
              <w:rPr>
                <w:color w:val="000000"/>
              </w:rPr>
              <w:t xml:space="preserve">Résumé : </w:t>
            </w:r>
            <w:proofErr w:type="spellStart"/>
            <w:r>
              <w:rPr>
                <w:color w:val="000000"/>
              </w:rPr>
              <w:t>Lalla</w:t>
            </w:r>
            <w:proofErr w:type="spellEnd"/>
            <w:r>
              <w:rPr>
                <w:color w:val="000000"/>
              </w:rPr>
              <w:t xml:space="preserve"> a pour ancêtres les hommes bleus, guerriers du désert du </w:t>
            </w:r>
            <w:r>
              <w:rPr>
                <w:color w:val="000000"/>
              </w:rPr>
              <w:t xml:space="preserve">Sahara. Elle vit dans un bidonville mais ne peut les oublier. Son amour pour </w:t>
            </w:r>
            <w:proofErr w:type="spellStart"/>
            <w:r>
              <w:rPr>
                <w:color w:val="000000"/>
              </w:rPr>
              <w:t>Hartani</w:t>
            </w:r>
            <w:proofErr w:type="spellEnd"/>
            <w:r>
              <w:rPr>
                <w:color w:val="000000"/>
              </w:rPr>
              <w:t>, un berger muet, et la puissance de la nature et des légendes durcissent son âme lumineuse. Exilée à Marseille, elle travaille dans un hôtel de passe, tombe enceinte et de</w:t>
            </w:r>
            <w:r>
              <w:rPr>
                <w:color w:val="000000"/>
              </w:rPr>
              <w:t>vient une cover-girl célèbre sans que sa passion du désert ne s'étiole.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19200"/>
                        <wp:effectExtent l="0" t="0" r="0" b="0"/>
                        <wp:docPr id="66" name="Picture 66">
                          <a:hlinkClick xmlns:a="http://schemas.openxmlformats.org/drawingml/2006/main" r:id="rId13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4" cstate="print"/>
                                <a:stretch>
                                  <a:fillRect/>
                                </a:stretch>
                              </pic:blipFill>
                              <pic:spPr>
                                <a:xfrm>
                                  <a:off x="0" y="0"/>
                                  <a:ext cx="762000" cy="12192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Demain, j'arrête !</w:t>
            </w:r>
            <w:r>
              <w:rPr>
                <w:i/>
                <w:color w:val="000080"/>
              </w:rPr>
              <w:br/>
              <w:t xml:space="preserve">Gilles </w:t>
            </w:r>
            <w:proofErr w:type="spellStart"/>
            <w:r>
              <w:rPr>
                <w:i/>
                <w:color w:val="000080"/>
              </w:rPr>
              <w:t>Legardinier</w:t>
            </w:r>
            <w:proofErr w:type="spellEnd"/>
          </w:p>
          <w:p w:rsidR="00D304EC" w:rsidRDefault="0025222D">
            <w:pPr>
              <w:spacing w:after="0"/>
            </w:pPr>
            <w:r>
              <w:rPr>
                <w:color w:val="000000"/>
              </w:rPr>
              <w:t>Date : 10/11/2011</w:t>
            </w:r>
          </w:p>
          <w:p w:rsidR="00D304EC" w:rsidRDefault="0025222D">
            <w:pPr>
              <w:spacing w:after="0"/>
            </w:pPr>
            <w:r>
              <w:rPr>
                <w:color w:val="000000"/>
              </w:rPr>
              <w:t xml:space="preserve">Résumé : La soirée organisée pour célébrer le 3e divorce de Jérôme avait bien commencé. Dans cette ambiance détendue, un </w:t>
            </w:r>
            <w:r>
              <w:rPr>
                <w:color w:val="000000"/>
              </w:rPr>
              <w:t>inconnu demande à Julie ce qu'elle a fait de plus idiot dans sa vie. Julie a fait des trucs stupides, mais cela n'est rien comparé aux choses délirantes qu'elle va tenter pour approcher son nouveau voisin qu'elle n'a pourtant jamais vu. Chaque jour elle va</w:t>
            </w:r>
            <w:r>
              <w:rPr>
                <w:color w:val="000000"/>
              </w:rPr>
              <w:t xml:space="preserve"> prendre davantage de risques.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28725"/>
                        <wp:effectExtent l="0" t="0" r="0" b="0"/>
                        <wp:docPr id="67" name="Picture 67">
                          <a:hlinkClick xmlns:a="http://schemas.openxmlformats.org/drawingml/2006/main" r:id="rId13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6" cstate="print"/>
                                <a:stretch>
                                  <a:fillRect/>
                                </a:stretch>
                              </pic:blipFill>
                              <pic:spPr>
                                <a:xfrm>
                                  <a:off x="0" y="0"/>
                                  <a:ext cx="762000" cy="12287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premier siècle après Béatrice</w:t>
            </w:r>
            <w:r>
              <w:rPr>
                <w:i/>
                <w:color w:val="000080"/>
              </w:rPr>
              <w:br/>
              <w:t>Amin Maalouf</w:t>
            </w:r>
          </w:p>
          <w:p w:rsidR="00D304EC" w:rsidRDefault="0025222D">
            <w:pPr>
              <w:spacing w:after="0"/>
            </w:pPr>
            <w:r>
              <w:rPr>
                <w:color w:val="000000"/>
              </w:rPr>
              <w:t>Date : 01/01/1992</w:t>
            </w:r>
          </w:p>
          <w:p w:rsidR="00D304EC" w:rsidRDefault="0025222D">
            <w:pPr>
              <w:spacing w:after="0"/>
            </w:pPr>
            <w:r>
              <w:rPr>
                <w:color w:val="000000"/>
              </w:rPr>
              <w:t>Résumé : Se trouvant en Egypte pour un colloque sur le scarabée, un savant français fait l'acquisition de fèves censées favoriser la naissance d'enfants m</w:t>
            </w:r>
            <w:r>
              <w:rPr>
                <w:color w:val="000000"/>
              </w:rPr>
              <w:t>âles. Or, peu après, on observe la diminution des naissances féminines, dans le monde. Un roman qui se prête à plusieurs lectures. Par l'auteur de Léon l'Africain.</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p w:rsidR="00D304EC" w:rsidRDefault="00D304EC">
            <w:pPr>
              <w:spacing w:after="0"/>
            </w:pPr>
          </w:p>
          <w:p w:rsidR="00D304EC" w:rsidRDefault="00B74A54">
            <w:pPr>
              <w:spacing w:after="0"/>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656853" cy="866775"/>
                  <wp:effectExtent l="0" t="0" r="0" b="0"/>
                  <wp:wrapSquare wrapText="bothSides"/>
                  <wp:docPr id="111" name="Image 111" descr="L'envahissant cadavre de la plaine Monceau par M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vahissant cadavre de la plaine Monceau par Malet"/>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6853" cy="866775"/>
                          </a:xfrm>
                          <a:prstGeom prst="rect">
                            <a:avLst/>
                          </a:prstGeom>
                          <a:noFill/>
                          <a:ln>
                            <a:noFill/>
                          </a:ln>
                        </pic:spPr>
                      </pic:pic>
                    </a:graphicData>
                  </a:graphic>
                </wp:anchor>
              </w:drawing>
            </w:r>
            <w:r w:rsidR="0025222D">
              <w:rPr>
                <w:i/>
                <w:color w:val="000080"/>
              </w:rPr>
              <w:t>L'envahissant cadavre de la plaine Monceau</w:t>
            </w:r>
            <w:r w:rsidR="0025222D">
              <w:rPr>
                <w:i/>
                <w:color w:val="000080"/>
              </w:rPr>
              <w:br/>
              <w:t>Léo Malet</w:t>
            </w:r>
          </w:p>
          <w:p w:rsidR="00D304EC" w:rsidRDefault="0025222D">
            <w:pPr>
              <w:spacing w:after="0"/>
            </w:pPr>
            <w:r>
              <w:rPr>
                <w:color w:val="000000"/>
              </w:rPr>
              <w:t>Date : 07/11/1995</w:t>
            </w:r>
          </w:p>
          <w:p w:rsidR="00D304EC" w:rsidRDefault="0025222D">
            <w:pPr>
              <w:spacing w:after="0"/>
              <w:rPr>
                <w:color w:val="000000"/>
              </w:rPr>
            </w:pPr>
            <w:r>
              <w:rPr>
                <w:color w:val="000000"/>
              </w:rPr>
              <w:t xml:space="preserve">Résumé : Un </w:t>
            </w:r>
            <w:r>
              <w:rPr>
                <w:color w:val="000000"/>
              </w:rPr>
              <w:t xml:space="preserve">cadavre trouvé dans le 17e arrondissement sort </w:t>
            </w:r>
            <w:r w:rsidR="002F1E4B">
              <w:rPr>
                <w:color w:val="000000"/>
              </w:rPr>
              <w:t xml:space="preserve">le détective de choc Nestor </w:t>
            </w:r>
            <w:proofErr w:type="spellStart"/>
            <w:r w:rsidR="002F1E4B">
              <w:rPr>
                <w:color w:val="000000"/>
              </w:rPr>
              <w:t>Burma</w:t>
            </w:r>
            <w:proofErr w:type="spellEnd"/>
            <w:r>
              <w:rPr>
                <w:color w:val="000000"/>
              </w:rPr>
              <w:t xml:space="preserve"> de la torpeur de l'habitude.</w:t>
            </w:r>
            <w:r w:rsidR="002F1E4B">
              <w:rPr>
                <w:color w:val="000000"/>
              </w:rPr>
              <w:t xml:space="preserve"> Du grand Léo Malet.</w:t>
            </w:r>
          </w:p>
          <w:p w:rsidR="009349DD" w:rsidRDefault="009349DD">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00150"/>
                        <wp:effectExtent l="0" t="0" r="0" b="0"/>
                        <wp:docPr id="68" name="Picture 68">
                          <a:hlinkClick xmlns:a="http://schemas.openxmlformats.org/drawingml/2006/main" r:id="rId13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9" cstate="print"/>
                                <a:stretch>
                                  <a:fillRect/>
                                </a:stretch>
                              </pic:blipFill>
                              <pic:spPr>
                                <a:xfrm>
                                  <a:off x="0" y="0"/>
                                  <a:ext cx="762000" cy="12001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La mécanique du </w:t>
            </w:r>
            <w:proofErr w:type="spellStart"/>
            <w:r>
              <w:rPr>
                <w:i/>
                <w:color w:val="000080"/>
              </w:rPr>
              <w:t>coeur</w:t>
            </w:r>
            <w:proofErr w:type="spellEnd"/>
            <w:r>
              <w:rPr>
                <w:i/>
                <w:color w:val="000080"/>
              </w:rPr>
              <w:br/>
              <w:t xml:space="preserve">Mathias </w:t>
            </w:r>
            <w:proofErr w:type="spellStart"/>
            <w:r>
              <w:rPr>
                <w:i/>
                <w:color w:val="000080"/>
              </w:rPr>
              <w:t>Malzieu</w:t>
            </w:r>
            <w:proofErr w:type="spellEnd"/>
          </w:p>
          <w:p w:rsidR="00D304EC" w:rsidRDefault="0025222D">
            <w:pPr>
              <w:spacing w:after="0"/>
            </w:pPr>
            <w:r>
              <w:rPr>
                <w:color w:val="000000"/>
              </w:rPr>
              <w:t>Date : 24/10/2007</w:t>
            </w:r>
          </w:p>
          <w:p w:rsidR="00D304EC" w:rsidRDefault="0025222D">
            <w:pPr>
              <w:spacing w:after="0"/>
            </w:pPr>
            <w:r>
              <w:rPr>
                <w:color w:val="000000"/>
              </w:rPr>
              <w:t xml:space="preserve">Résumé : Le jour de la naissance de Jack, en 1874 à Edimbourg, est si froid que son </w:t>
            </w:r>
            <w:proofErr w:type="spellStart"/>
            <w:r>
              <w:rPr>
                <w:color w:val="000000"/>
              </w:rPr>
              <w:t>coeur</w:t>
            </w:r>
            <w:proofErr w:type="spellEnd"/>
            <w:r>
              <w:rPr>
                <w:color w:val="000000"/>
              </w:rPr>
              <w:t xml:space="preserve"> en reste gelé. La</w:t>
            </w:r>
            <w:r>
              <w:rPr>
                <w:color w:val="000000"/>
              </w:rPr>
              <w:t xml:space="preserve"> sage-femme qui l'a mis au monde, </w:t>
            </w:r>
            <w:proofErr w:type="spellStart"/>
            <w:r>
              <w:rPr>
                <w:color w:val="000000"/>
              </w:rPr>
              <w:t>mi-sorcière</w:t>
            </w:r>
            <w:proofErr w:type="spellEnd"/>
            <w:r>
              <w:rPr>
                <w:color w:val="000000"/>
              </w:rPr>
              <w:t xml:space="preserve"> </w:t>
            </w:r>
            <w:proofErr w:type="spellStart"/>
            <w:r>
              <w:rPr>
                <w:color w:val="000000"/>
              </w:rPr>
              <w:t>mi-chamane</w:t>
            </w:r>
            <w:proofErr w:type="spellEnd"/>
            <w:r>
              <w:rPr>
                <w:color w:val="000000"/>
              </w:rPr>
              <w:t xml:space="preserve">, remplace l'organe défectueux par une horloge qu'il ne faut pas oublier de remonter tous les matins. Le garçon doit aussi éviter toute émotion : pas de colère, pas d'amour. Mais il va rencontrer une </w:t>
            </w:r>
            <w:r>
              <w:rPr>
                <w:color w:val="000000"/>
              </w:rPr>
              <w:t>chanteuse de rue au regard de braise...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38250"/>
                        <wp:effectExtent l="0" t="0" r="0" b="0"/>
                        <wp:docPr id="69" name="Picture 69">
                          <a:hlinkClick xmlns:a="http://schemas.openxmlformats.org/drawingml/2006/main" r:id="rId14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1" cstate="print"/>
                                <a:stretch>
                                  <a:fillRect/>
                                </a:stretch>
                              </pic:blipFill>
                              <pic:spPr>
                                <a:xfrm>
                                  <a:off x="0" y="0"/>
                                  <a:ext cx="762000" cy="12382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lionne blanche</w:t>
            </w:r>
            <w:r>
              <w:rPr>
                <w:i/>
                <w:color w:val="000080"/>
              </w:rPr>
              <w:br/>
              <w:t xml:space="preserve">Henning </w:t>
            </w:r>
            <w:proofErr w:type="spellStart"/>
            <w:r>
              <w:rPr>
                <w:i/>
                <w:color w:val="000080"/>
              </w:rPr>
              <w:t>Mankell</w:t>
            </w:r>
            <w:proofErr w:type="spellEnd"/>
            <w:r>
              <w:rPr>
                <w:i/>
                <w:color w:val="000080"/>
              </w:rPr>
              <w:br/>
              <w:t>traduit du suédois par Anna Gibson</w:t>
            </w:r>
            <w:r>
              <w:rPr>
                <w:i/>
                <w:color w:val="000080"/>
              </w:rPr>
              <w:br/>
              <w:t xml:space="preserve">édition Anne </w:t>
            </w:r>
            <w:proofErr w:type="spellStart"/>
            <w:r>
              <w:rPr>
                <w:i/>
                <w:color w:val="000080"/>
              </w:rPr>
              <w:t>Freyer-Mauthner</w:t>
            </w:r>
            <w:proofErr w:type="spellEnd"/>
          </w:p>
          <w:p w:rsidR="00D304EC" w:rsidRDefault="0025222D">
            <w:pPr>
              <w:spacing w:after="0"/>
            </w:pPr>
            <w:r>
              <w:rPr>
                <w:color w:val="000000"/>
              </w:rPr>
              <w:t>Date : 09/03/2004</w:t>
            </w:r>
          </w:p>
          <w:p w:rsidR="00D304EC" w:rsidRDefault="0025222D">
            <w:pPr>
              <w:spacing w:after="0"/>
            </w:pPr>
            <w:r>
              <w:rPr>
                <w:color w:val="000000"/>
              </w:rPr>
              <w:t xml:space="preserve">Résumé : En Scanie, en 1992, l'inspecteur </w:t>
            </w:r>
            <w:proofErr w:type="spellStart"/>
            <w:r>
              <w:rPr>
                <w:color w:val="000000"/>
              </w:rPr>
              <w:t>Wallander</w:t>
            </w:r>
            <w:proofErr w:type="spellEnd"/>
            <w:r>
              <w:rPr>
                <w:color w:val="000000"/>
              </w:rPr>
              <w:t xml:space="preserve"> enquête sur la mort de Louise </w:t>
            </w:r>
            <w:proofErr w:type="spellStart"/>
            <w:r>
              <w:rPr>
                <w:color w:val="000000"/>
              </w:rPr>
              <w:t>Akerblom</w:t>
            </w:r>
            <w:proofErr w:type="spellEnd"/>
            <w:r>
              <w:rPr>
                <w:color w:val="000000"/>
              </w:rPr>
              <w:t xml:space="preserve">, </w:t>
            </w:r>
            <w:r>
              <w:rPr>
                <w:color w:val="000000"/>
              </w:rPr>
              <w:t xml:space="preserve">agent immobilier qui a été abattu et dont le corps a été jeté dans un puits. Mais il ne découvre aucun indice dans son passé. Au même moment en Afrique du Sud, un tueur est chargé par des Afrikaners impliqués dans les services secrets de tuer le président </w:t>
            </w:r>
            <w:r>
              <w:rPr>
                <w:color w:val="000000"/>
              </w:rPr>
              <w:t xml:space="preserve">F. De </w:t>
            </w:r>
            <w:proofErr w:type="spellStart"/>
            <w:r>
              <w:rPr>
                <w:color w:val="000000"/>
              </w:rPr>
              <w:t>Klerk</w:t>
            </w:r>
            <w:proofErr w:type="spellEnd"/>
            <w:r>
              <w:rPr>
                <w:color w:val="000000"/>
              </w:rPr>
              <w:t>.</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81100"/>
                        <wp:effectExtent l="0" t="0" r="0" b="0"/>
                        <wp:docPr id="70" name="Picture 70">
                          <a:hlinkClick xmlns:a="http://schemas.openxmlformats.org/drawingml/2006/main" r:id="rId14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3" cstate="print"/>
                                <a:stretch>
                                  <a:fillRect/>
                                </a:stretch>
                              </pic:blipFill>
                              <pic:spPr>
                                <a:xfrm>
                                  <a:off x="0" y="0"/>
                                  <a:ext cx="762000" cy="11811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Les braises</w:t>
            </w:r>
            <w:r>
              <w:rPr>
                <w:i/>
                <w:color w:val="000080"/>
              </w:rPr>
              <w:br/>
            </w:r>
            <w:proofErr w:type="spellStart"/>
            <w:r>
              <w:rPr>
                <w:i/>
                <w:color w:val="000080"/>
              </w:rPr>
              <w:t>Sandor</w:t>
            </w:r>
            <w:proofErr w:type="spellEnd"/>
            <w:r>
              <w:rPr>
                <w:i/>
                <w:color w:val="000080"/>
              </w:rPr>
              <w:t xml:space="preserve"> </w:t>
            </w:r>
            <w:proofErr w:type="spellStart"/>
            <w:r>
              <w:rPr>
                <w:i/>
                <w:color w:val="000080"/>
              </w:rPr>
              <w:t>Marai</w:t>
            </w:r>
            <w:proofErr w:type="spellEnd"/>
            <w:r>
              <w:rPr>
                <w:i/>
                <w:color w:val="000080"/>
              </w:rPr>
              <w:br/>
              <w:t>traduit du hongrois par Marcelle et Georges Régnier</w:t>
            </w:r>
          </w:p>
          <w:p w:rsidR="00D304EC" w:rsidRDefault="0025222D">
            <w:pPr>
              <w:spacing w:after="0"/>
            </w:pPr>
            <w:r>
              <w:rPr>
                <w:color w:val="000000"/>
              </w:rPr>
              <w:t>Date : 01/03/2001</w:t>
            </w:r>
          </w:p>
          <w:p w:rsidR="00D304EC" w:rsidRDefault="0025222D">
            <w:pPr>
              <w:spacing w:after="0"/>
            </w:pPr>
            <w:r>
              <w:rPr>
                <w:color w:val="000000"/>
              </w:rPr>
              <w:t xml:space="preserve">Résumé : Henri et Conrad, amis d'enfance, ont aimé la même femme. Elle est morte, ils se sont séparés. </w:t>
            </w:r>
            <w:proofErr w:type="spellStart"/>
            <w:r>
              <w:rPr>
                <w:color w:val="000000"/>
              </w:rPr>
              <w:t>Quanrante</w:t>
            </w:r>
            <w:proofErr w:type="spellEnd"/>
            <w:r>
              <w:rPr>
                <w:color w:val="000000"/>
              </w:rPr>
              <w:t xml:space="preserve"> ans après, ils se retrouvent</w:t>
            </w:r>
            <w:r>
              <w:rPr>
                <w:color w:val="000000"/>
              </w:rPr>
              <w:t xml:space="preserve"> pour une dramatique confrontation.</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14425"/>
                        <wp:effectExtent l="0" t="0" r="0" b="0"/>
                        <wp:docPr id="71" name="Picture 71">
                          <a:hlinkClick xmlns:a="http://schemas.openxmlformats.org/drawingml/2006/main" r:id="rId14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5" cstate="print"/>
                                <a:stretch>
                                  <a:fillRect/>
                                </a:stretch>
                              </pic:blipFill>
                              <pic:spPr>
                                <a:xfrm>
                                  <a:off x="0" y="0"/>
                                  <a:ext cx="762000" cy="11144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mec de la tombe d'à côté</w:t>
            </w:r>
            <w:r>
              <w:rPr>
                <w:i/>
                <w:color w:val="000080"/>
              </w:rPr>
              <w:br/>
              <w:t xml:space="preserve">Katarina </w:t>
            </w:r>
            <w:proofErr w:type="spellStart"/>
            <w:r>
              <w:rPr>
                <w:i/>
                <w:color w:val="000080"/>
              </w:rPr>
              <w:t>Mazetti</w:t>
            </w:r>
            <w:proofErr w:type="spellEnd"/>
            <w:r>
              <w:rPr>
                <w:i/>
                <w:color w:val="000080"/>
              </w:rPr>
              <w:br/>
              <w:t xml:space="preserve">traduit du suédois par Lena </w:t>
            </w:r>
            <w:proofErr w:type="spellStart"/>
            <w:r>
              <w:rPr>
                <w:i/>
                <w:color w:val="000080"/>
              </w:rPr>
              <w:t>Grumbach</w:t>
            </w:r>
            <w:proofErr w:type="spellEnd"/>
            <w:r>
              <w:rPr>
                <w:i/>
                <w:color w:val="000080"/>
              </w:rPr>
              <w:t xml:space="preserve"> et Catherine Marcus</w:t>
            </w:r>
          </w:p>
          <w:p w:rsidR="00D304EC" w:rsidRDefault="0025222D">
            <w:pPr>
              <w:spacing w:after="0"/>
            </w:pPr>
            <w:r>
              <w:rPr>
                <w:color w:val="000000"/>
              </w:rPr>
              <w:t>Date : 09/06/2006</w:t>
            </w:r>
          </w:p>
          <w:p w:rsidR="00D304EC" w:rsidRDefault="0025222D">
            <w:pPr>
              <w:spacing w:after="0"/>
            </w:pPr>
            <w:r>
              <w:rPr>
                <w:color w:val="000000"/>
              </w:rPr>
              <w:t xml:space="preserve">Résumé : Désirée, veuve depuis peu, se rend régulièrement sur la tombe de </w:t>
            </w:r>
            <w:r>
              <w:rPr>
                <w:color w:val="000000"/>
              </w:rPr>
              <w:t>son mari, par acquit de conscience essentiellement, pour essayer de le pleurer, mais sans trop y arriver. Leur mariage tenait plus du copinage que du grand amour. Au cimetière, elle croise souvent la personne qui vient sur la tombe d'à côté, un homme de so</w:t>
            </w:r>
            <w:r>
              <w:rPr>
                <w:color w:val="000000"/>
              </w:rPr>
              <w:t xml:space="preserve">n âge, dont l'apparence l'agace autant que la stèle </w:t>
            </w:r>
            <w:proofErr w:type="spellStart"/>
            <w:r>
              <w:rPr>
                <w:color w:val="000000"/>
              </w:rPr>
              <w:t>tape-à-l'oeil</w:t>
            </w:r>
            <w:proofErr w:type="spellEnd"/>
            <w:r>
              <w:rPr>
                <w:color w:val="000000"/>
              </w:rPr>
              <w:t xml:space="preserve"> de sa tombe.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66825"/>
                        <wp:effectExtent l="0" t="0" r="0" b="0"/>
                        <wp:docPr id="72" name="Picture 72">
                          <a:hlinkClick xmlns:a="http://schemas.openxmlformats.org/drawingml/2006/main" r:id="rId14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7" cstate="print"/>
                                <a:stretch>
                                  <a:fillRect/>
                                </a:stretch>
                              </pic:blipFill>
                              <pic:spPr>
                                <a:xfrm>
                                  <a:off x="0" y="0"/>
                                  <a:ext cx="762000" cy="1266825"/>
                                </a:xfrm>
                                <a:prstGeom prst="rect">
                                  <a:avLst/>
                                </a:prstGeom>
                              </pic:spPr>
                            </pic:pic>
                          </a:graphicData>
                        </a:graphic>
                      </wp:inline>
                    </w:drawing>
                  </w:r>
                  <w:r>
                    <w:br/>
                  </w:r>
                </w:p>
              </w:tc>
            </w:tr>
          </w:tbl>
          <w:p w:rsidR="00D304EC" w:rsidRDefault="00D304EC">
            <w:pPr>
              <w:spacing w:after="0"/>
            </w:pPr>
          </w:p>
          <w:p w:rsidR="00D304EC" w:rsidRDefault="0025222D">
            <w:pPr>
              <w:spacing w:after="0"/>
            </w:pPr>
            <w:proofErr w:type="spellStart"/>
            <w:r>
              <w:rPr>
                <w:i/>
                <w:color w:val="000080"/>
              </w:rPr>
              <w:t>Mma</w:t>
            </w:r>
            <w:proofErr w:type="spellEnd"/>
            <w:r>
              <w:rPr>
                <w:i/>
                <w:color w:val="000080"/>
              </w:rPr>
              <w:t xml:space="preserve"> </w:t>
            </w:r>
            <w:proofErr w:type="spellStart"/>
            <w:r>
              <w:rPr>
                <w:i/>
                <w:color w:val="000080"/>
              </w:rPr>
              <w:t>Ramotswe</w:t>
            </w:r>
            <w:proofErr w:type="spellEnd"/>
            <w:r>
              <w:rPr>
                <w:i/>
                <w:color w:val="000080"/>
              </w:rPr>
              <w:t xml:space="preserve"> détective</w:t>
            </w:r>
            <w:r>
              <w:rPr>
                <w:i/>
                <w:color w:val="000080"/>
              </w:rPr>
              <w:br/>
              <w:t xml:space="preserve">Alexander </w:t>
            </w:r>
            <w:proofErr w:type="spellStart"/>
            <w:r>
              <w:rPr>
                <w:i/>
                <w:color w:val="000080"/>
              </w:rPr>
              <w:t>McCall</w:t>
            </w:r>
            <w:proofErr w:type="spellEnd"/>
            <w:r>
              <w:rPr>
                <w:i/>
                <w:color w:val="000080"/>
              </w:rPr>
              <w:t xml:space="preserve"> Smith</w:t>
            </w:r>
            <w:r>
              <w:rPr>
                <w:i/>
                <w:color w:val="000080"/>
              </w:rPr>
              <w:br/>
              <w:t xml:space="preserve">traduit de l'anglais par Elisabeth </w:t>
            </w:r>
            <w:proofErr w:type="spellStart"/>
            <w:r>
              <w:rPr>
                <w:i/>
                <w:color w:val="000080"/>
              </w:rPr>
              <w:t>Kern</w:t>
            </w:r>
            <w:proofErr w:type="spellEnd"/>
          </w:p>
          <w:p w:rsidR="00D304EC" w:rsidRDefault="0025222D">
            <w:pPr>
              <w:spacing w:after="0"/>
            </w:pPr>
            <w:r>
              <w:rPr>
                <w:color w:val="000000"/>
              </w:rPr>
              <w:t>Date : 06/11/2003</w:t>
            </w:r>
          </w:p>
          <w:p w:rsidR="00D304EC" w:rsidRDefault="0025222D">
            <w:pPr>
              <w:spacing w:after="0"/>
            </w:pPr>
            <w:r>
              <w:rPr>
                <w:color w:val="000000"/>
              </w:rPr>
              <w:t xml:space="preserve">Résumé : </w:t>
            </w:r>
            <w:proofErr w:type="spellStart"/>
            <w:r>
              <w:rPr>
                <w:color w:val="000000"/>
              </w:rPr>
              <w:t>Precious</w:t>
            </w:r>
            <w:proofErr w:type="spellEnd"/>
            <w:r>
              <w:rPr>
                <w:color w:val="000000"/>
              </w:rPr>
              <w:t xml:space="preserve"> </w:t>
            </w:r>
            <w:proofErr w:type="spellStart"/>
            <w:r>
              <w:rPr>
                <w:color w:val="000000"/>
              </w:rPr>
              <w:t>Ramotswe</w:t>
            </w:r>
            <w:proofErr w:type="spellEnd"/>
            <w:r>
              <w:rPr>
                <w:color w:val="000000"/>
              </w:rPr>
              <w:t xml:space="preserve"> vient de divorcer et décide de refaire </w:t>
            </w:r>
            <w:r>
              <w:rPr>
                <w:color w:val="000000"/>
              </w:rPr>
              <w:t xml:space="preserve">sa vie avec un beau jeune homme, J. L. B. </w:t>
            </w:r>
            <w:proofErr w:type="spellStart"/>
            <w:r>
              <w:rPr>
                <w:color w:val="000000"/>
              </w:rPr>
              <w:t>Matekoni</w:t>
            </w:r>
            <w:proofErr w:type="spellEnd"/>
            <w:r>
              <w:rPr>
                <w:color w:val="000000"/>
              </w:rPr>
              <w:t>. Mais sa vie trop calme ne la comble pas et elle décide d'ouvrir la première agence de détectives strictement féminine...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04900"/>
                        <wp:effectExtent l="0" t="0" r="0" b="0"/>
                        <wp:docPr id="73" name="Picture 73">
                          <a:hlinkClick xmlns:a="http://schemas.openxmlformats.org/drawingml/2006/main" r:id="rId14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9" cstate="print"/>
                                <a:stretch>
                                  <a:fillRect/>
                                </a:stretch>
                              </pic:blipFill>
                              <pic:spPr>
                                <a:xfrm>
                                  <a:off x="0" y="0"/>
                                  <a:ext cx="762000" cy="11049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Livret de famille</w:t>
            </w:r>
            <w:r>
              <w:rPr>
                <w:i/>
                <w:color w:val="000080"/>
              </w:rPr>
              <w:br/>
              <w:t>Patrick Modiano</w:t>
            </w:r>
          </w:p>
          <w:p w:rsidR="00D304EC" w:rsidRDefault="0025222D">
            <w:pPr>
              <w:spacing w:after="0"/>
            </w:pPr>
            <w:r>
              <w:rPr>
                <w:color w:val="000000"/>
              </w:rPr>
              <w:t>Date : 01/01/1977</w:t>
            </w:r>
          </w:p>
          <w:p w:rsidR="00D304EC" w:rsidRDefault="002F1E4B">
            <w:pPr>
              <w:spacing w:after="0"/>
            </w:pPr>
            <w:r>
              <w:t xml:space="preserve">Résumé : </w:t>
            </w:r>
            <w:r>
              <w:t>Quatorze récits où l'autobiographie se mêle aux souvenirs imaginaires. L'auteur peint aussi bien une soirée de l'ex-roi Farouk que son père traqué par la Gestapo, les débuts de sa mère, girl dans un music-hall d'Anvers, les personnages équivoques dont le couple est entouré, son adolescence, et enfin quelques tableaux de son propre foyer. Tout cela crée peu à peu un "livret de famille".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74" name="Picture 74">
                          <a:hlinkClick xmlns:a="http://schemas.openxmlformats.org/drawingml/2006/main" r:id="rId15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1"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proofErr w:type="spellStart"/>
            <w:r>
              <w:rPr>
                <w:i/>
                <w:color w:val="000080"/>
              </w:rPr>
              <w:t>Beloved</w:t>
            </w:r>
            <w:proofErr w:type="spellEnd"/>
            <w:r>
              <w:rPr>
                <w:i/>
                <w:color w:val="000080"/>
              </w:rPr>
              <w:br/>
              <w:t>Toni Morr</w:t>
            </w:r>
            <w:r>
              <w:rPr>
                <w:i/>
                <w:color w:val="000080"/>
              </w:rPr>
              <w:t>ison</w:t>
            </w:r>
            <w:r>
              <w:rPr>
                <w:i/>
                <w:color w:val="000080"/>
              </w:rPr>
              <w:br/>
              <w:t>traduit de l'américain par Hortense Chabrier et Sylviane Rué</w:t>
            </w:r>
          </w:p>
          <w:p w:rsidR="00D304EC" w:rsidRDefault="0025222D">
            <w:pPr>
              <w:spacing w:after="0"/>
            </w:pPr>
            <w:r>
              <w:rPr>
                <w:color w:val="000000"/>
              </w:rPr>
              <w:t>Date : 22/05/2008</w:t>
            </w:r>
          </w:p>
          <w:p w:rsidR="00D304EC" w:rsidRDefault="0025222D">
            <w:pPr>
              <w:spacing w:after="0"/>
            </w:pPr>
            <w:r>
              <w:rPr>
                <w:color w:val="000000"/>
              </w:rPr>
              <w:t xml:space="preserve">Résumé : Un livre de la mémoire, inspiré d'une histoire vraie. On est en 1873, à Cincinnati, dans l'Ohio, au nord du fleuve qui marquait autrefois pour les esclaves </w:t>
            </w:r>
            <w:r>
              <w:rPr>
                <w:color w:val="000000"/>
              </w:rPr>
              <w:t>fugitifs la frontière avec la liberté. Prix Pulitzer 1988. T. Morrison est la première Noire à avoir été admise à l'université de Princeton, où elle occupe la chaire de littérature.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62050"/>
                        <wp:effectExtent l="0" t="0" r="0" b="0"/>
                        <wp:docPr id="75" name="Picture 75">
                          <a:hlinkClick xmlns:a="http://schemas.openxmlformats.org/drawingml/2006/main" r:id="rId15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3" cstate="print"/>
                                <a:stretch>
                                  <a:fillRect/>
                                </a:stretch>
                              </pic:blipFill>
                              <pic:spPr>
                                <a:xfrm>
                                  <a:off x="0" y="0"/>
                                  <a:ext cx="762000" cy="11620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Le jardin de </w:t>
            </w:r>
            <w:proofErr w:type="spellStart"/>
            <w:r>
              <w:rPr>
                <w:i/>
                <w:color w:val="000080"/>
              </w:rPr>
              <w:t>Badalpour</w:t>
            </w:r>
            <w:proofErr w:type="spellEnd"/>
            <w:r>
              <w:rPr>
                <w:i/>
                <w:color w:val="000080"/>
              </w:rPr>
              <w:br/>
            </w:r>
            <w:proofErr w:type="spellStart"/>
            <w:r>
              <w:rPr>
                <w:i/>
                <w:color w:val="000080"/>
              </w:rPr>
              <w:t>Kénizé</w:t>
            </w:r>
            <w:proofErr w:type="spellEnd"/>
            <w:r>
              <w:rPr>
                <w:i/>
                <w:color w:val="000080"/>
              </w:rPr>
              <w:t xml:space="preserve"> Mourad</w:t>
            </w:r>
          </w:p>
          <w:p w:rsidR="00D304EC" w:rsidRDefault="0025222D">
            <w:pPr>
              <w:spacing w:after="0"/>
            </w:pPr>
            <w:r>
              <w:rPr>
                <w:color w:val="000000"/>
              </w:rPr>
              <w:t>Date : 13/05/1998</w:t>
            </w:r>
          </w:p>
          <w:p w:rsidR="00D304EC" w:rsidRDefault="0025222D">
            <w:pPr>
              <w:spacing w:after="0"/>
            </w:pPr>
            <w:r>
              <w:rPr>
                <w:color w:val="000000"/>
              </w:rPr>
              <w:t>Résumé : Dix</w:t>
            </w:r>
            <w:r>
              <w:rPr>
                <w:color w:val="000000"/>
              </w:rPr>
              <w:t xml:space="preserve"> ans après De la part de la princesse morte, </w:t>
            </w:r>
            <w:proofErr w:type="spellStart"/>
            <w:r>
              <w:rPr>
                <w:color w:val="000000"/>
              </w:rPr>
              <w:t>Kénizé</w:t>
            </w:r>
            <w:proofErr w:type="spellEnd"/>
            <w:r>
              <w:rPr>
                <w:color w:val="000000"/>
              </w:rPr>
              <w:t xml:space="preserve"> Mourad revient sur l'histoire de sa famille, des rives du Bosphore et de l'Empire ottoman à l'Inde et aux palais décrépits des derniers maharadjahs.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19200"/>
                        <wp:effectExtent l="0" t="0" r="0" b="0"/>
                        <wp:docPr id="76" name="Picture 76">
                          <a:hlinkClick xmlns:a="http://schemas.openxmlformats.org/drawingml/2006/main" r:id="rId15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5" cstate="print"/>
                                <a:stretch>
                                  <a:fillRect/>
                                </a:stretch>
                              </pic:blipFill>
                              <pic:spPr>
                                <a:xfrm>
                                  <a:off x="0" y="0"/>
                                  <a:ext cx="762000" cy="12192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Kafka sur le rivage</w:t>
            </w:r>
            <w:r>
              <w:rPr>
                <w:i/>
                <w:color w:val="000080"/>
              </w:rPr>
              <w:br/>
              <w:t xml:space="preserve">Haruki </w:t>
            </w:r>
            <w:proofErr w:type="spellStart"/>
            <w:r>
              <w:rPr>
                <w:i/>
                <w:color w:val="000080"/>
              </w:rPr>
              <w:t>Murakami</w:t>
            </w:r>
            <w:proofErr w:type="spellEnd"/>
            <w:r>
              <w:rPr>
                <w:i/>
                <w:color w:val="000080"/>
              </w:rPr>
              <w:br/>
              <w:t xml:space="preserve">traduit du </w:t>
            </w:r>
            <w:r>
              <w:rPr>
                <w:i/>
                <w:color w:val="000080"/>
              </w:rPr>
              <w:t>japonais par Corinne Atlan</w:t>
            </w:r>
          </w:p>
          <w:p w:rsidR="00D304EC" w:rsidRDefault="0025222D">
            <w:pPr>
              <w:spacing w:after="0"/>
            </w:pPr>
            <w:r>
              <w:rPr>
                <w:color w:val="000000"/>
              </w:rPr>
              <w:t>Date : 07/01/2006</w:t>
            </w:r>
          </w:p>
          <w:p w:rsidR="00D304EC" w:rsidRDefault="0025222D">
            <w:pPr>
              <w:spacing w:after="0"/>
            </w:pPr>
            <w:r>
              <w:rPr>
                <w:color w:val="000000"/>
              </w:rPr>
              <w:t xml:space="preserve">Résumé : Au Japon, Kafka </w:t>
            </w:r>
            <w:proofErr w:type="spellStart"/>
            <w:r>
              <w:rPr>
                <w:color w:val="000000"/>
              </w:rPr>
              <w:t>Tamura</w:t>
            </w:r>
            <w:proofErr w:type="spellEnd"/>
            <w:r>
              <w:rPr>
                <w:color w:val="000000"/>
              </w:rPr>
              <w:t>, un jeune Tokyoïte de quinze ans, s'enfuit de chez lui. Une nuit, il se réveille dans un bois couvert d'un sang qui n'est pas le sien. Il trouve refuge dans une bibliothèque. Para</w:t>
            </w:r>
            <w:r>
              <w:rPr>
                <w:color w:val="000000"/>
              </w:rPr>
              <w:t xml:space="preserve">llèlement, un vieil homme simple d'esprit mais capable de deviser avec les chats, </w:t>
            </w:r>
            <w:proofErr w:type="spellStart"/>
            <w:r>
              <w:rPr>
                <w:color w:val="000000"/>
              </w:rPr>
              <w:t>Nataka</w:t>
            </w:r>
            <w:proofErr w:type="spellEnd"/>
            <w:r>
              <w:rPr>
                <w:color w:val="000000"/>
              </w:rPr>
              <w:t>, rencontre un effroyable personnage. Obéissant à une force obscure, il se met à la recherche de Kafka.</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23950"/>
                        <wp:effectExtent l="0" t="0" r="0" b="0"/>
                        <wp:docPr id="77" name="Picture 77">
                          <a:hlinkClick xmlns:a="http://schemas.openxmlformats.org/drawingml/2006/main" r:id="rId15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7" cstate="print"/>
                                <a:stretch>
                                  <a:fillRect/>
                                </a:stretch>
                              </pic:blipFill>
                              <pic:spPr>
                                <a:xfrm>
                                  <a:off x="0" y="0"/>
                                  <a:ext cx="762000" cy="11239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cricket club des talibans</w:t>
            </w:r>
            <w:r>
              <w:rPr>
                <w:i/>
                <w:color w:val="000080"/>
              </w:rPr>
              <w:br/>
            </w:r>
            <w:proofErr w:type="spellStart"/>
            <w:r>
              <w:rPr>
                <w:i/>
                <w:color w:val="000080"/>
              </w:rPr>
              <w:t>Timeri</w:t>
            </w:r>
            <w:proofErr w:type="spellEnd"/>
            <w:r>
              <w:rPr>
                <w:i/>
                <w:color w:val="000080"/>
              </w:rPr>
              <w:t xml:space="preserve"> N. </w:t>
            </w:r>
            <w:proofErr w:type="spellStart"/>
            <w:r>
              <w:rPr>
                <w:i/>
                <w:color w:val="000080"/>
              </w:rPr>
              <w:t>Murari</w:t>
            </w:r>
            <w:proofErr w:type="spellEnd"/>
            <w:r>
              <w:rPr>
                <w:i/>
                <w:color w:val="000080"/>
              </w:rPr>
              <w:br/>
              <w:t xml:space="preserve">traduit de </w:t>
            </w:r>
            <w:r>
              <w:rPr>
                <w:i/>
                <w:color w:val="000080"/>
              </w:rPr>
              <w:t xml:space="preserve">l'anglais (Inde) par Josette </w:t>
            </w:r>
            <w:proofErr w:type="spellStart"/>
            <w:r>
              <w:rPr>
                <w:i/>
                <w:color w:val="000080"/>
              </w:rPr>
              <w:t>Chicheportiche</w:t>
            </w:r>
            <w:proofErr w:type="spellEnd"/>
          </w:p>
          <w:p w:rsidR="00D304EC" w:rsidRDefault="0025222D">
            <w:pPr>
              <w:spacing w:after="0"/>
            </w:pPr>
            <w:r>
              <w:rPr>
                <w:color w:val="000000"/>
              </w:rPr>
              <w:t>Date : 10/04/2014</w:t>
            </w:r>
          </w:p>
          <w:p w:rsidR="00D304EC" w:rsidRDefault="0025222D" w:rsidP="002F1E4B">
            <w:pPr>
              <w:spacing w:after="0"/>
            </w:pPr>
            <w:r>
              <w:rPr>
                <w:color w:val="000000"/>
              </w:rPr>
              <w:t>Résumé : En 2000, à Kaboul, le gouvernement islamique a interdit les jeux et les distractions mais se met à promouvoir le cricket pour prouver à tous que l'Afghanistan peut être une nation sport</w:t>
            </w:r>
            <w:r>
              <w:rPr>
                <w:color w:val="000000"/>
              </w:rPr>
              <w:t xml:space="preserve">ive. Une équipe doit ainsi partir se perfectionner au Pakistan. Entrevoyant une occasion de fuir, la jeune </w:t>
            </w:r>
            <w:proofErr w:type="spellStart"/>
            <w:r>
              <w:rPr>
                <w:color w:val="000000"/>
              </w:rPr>
              <w:t>Rukhsana</w:t>
            </w:r>
            <w:proofErr w:type="spellEnd"/>
            <w:r>
              <w:rPr>
                <w:color w:val="000000"/>
              </w:rPr>
              <w:t xml:space="preserve"> parvient, au prix de ruses et de déguisements, à intégrer l'équipe, pourtant interdite aux femmes.</w:t>
            </w:r>
          </w:p>
          <w:p w:rsidR="002F1E4B" w:rsidRDefault="002F1E4B" w:rsidP="002F1E4B">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p w:rsidR="00D304EC" w:rsidRDefault="00D304EC">
            <w:pPr>
              <w:spacing w:after="0"/>
            </w:pPr>
          </w:p>
          <w:p w:rsidR="00D304EC" w:rsidRDefault="009349DD">
            <w:pPr>
              <w:spacing w:after="0"/>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890603" cy="1447800"/>
                  <wp:effectExtent l="0" t="0" r="5080" b="0"/>
                  <wp:wrapSquare wrapText="bothSides"/>
                  <wp:docPr id="113" name="Image 113" descr="En attendant le Mahatma par Nar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 attendant le Mahatma par Naraya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90603" cy="1447800"/>
                          </a:xfrm>
                          <a:prstGeom prst="rect">
                            <a:avLst/>
                          </a:prstGeom>
                          <a:noFill/>
                          <a:ln>
                            <a:noFill/>
                          </a:ln>
                        </pic:spPr>
                      </pic:pic>
                    </a:graphicData>
                  </a:graphic>
                </wp:anchor>
              </w:drawing>
            </w:r>
            <w:r w:rsidR="0025222D">
              <w:rPr>
                <w:i/>
                <w:color w:val="000080"/>
              </w:rPr>
              <w:t>En attendant le Mahatma</w:t>
            </w:r>
            <w:r w:rsidR="0025222D">
              <w:rPr>
                <w:i/>
                <w:color w:val="000080"/>
              </w:rPr>
              <w:br/>
              <w:t xml:space="preserve">R.K. </w:t>
            </w:r>
            <w:proofErr w:type="spellStart"/>
            <w:r w:rsidR="0025222D">
              <w:rPr>
                <w:i/>
                <w:color w:val="000080"/>
              </w:rPr>
              <w:t>Narayan</w:t>
            </w:r>
            <w:proofErr w:type="spellEnd"/>
            <w:r w:rsidR="0025222D">
              <w:rPr>
                <w:i/>
                <w:color w:val="000080"/>
              </w:rPr>
              <w:br/>
            </w:r>
            <w:r w:rsidR="0025222D">
              <w:rPr>
                <w:i/>
                <w:color w:val="000080"/>
              </w:rPr>
              <w:t xml:space="preserve">traduit de l'anglais par Philippe </w:t>
            </w:r>
            <w:proofErr w:type="spellStart"/>
            <w:r w:rsidR="0025222D">
              <w:rPr>
                <w:i/>
                <w:color w:val="000080"/>
              </w:rPr>
              <w:t>Rouard</w:t>
            </w:r>
            <w:proofErr w:type="spellEnd"/>
          </w:p>
          <w:p w:rsidR="00D304EC" w:rsidRDefault="0025222D">
            <w:pPr>
              <w:spacing w:after="0"/>
            </w:pPr>
            <w:r>
              <w:rPr>
                <w:color w:val="000000"/>
              </w:rPr>
              <w:t>Date : 04/02/1999</w:t>
            </w:r>
          </w:p>
          <w:p w:rsidR="00D304EC" w:rsidRDefault="0025222D">
            <w:pPr>
              <w:spacing w:after="0"/>
              <w:rPr>
                <w:color w:val="000000"/>
              </w:rPr>
            </w:pPr>
            <w:r>
              <w:rPr>
                <w:color w:val="000000"/>
              </w:rPr>
              <w:t xml:space="preserve">Résumé : L'Inde, dans les années 30, </w:t>
            </w:r>
            <w:proofErr w:type="spellStart"/>
            <w:r>
              <w:rPr>
                <w:color w:val="000000"/>
              </w:rPr>
              <w:t>Sriram</w:t>
            </w:r>
            <w:proofErr w:type="spellEnd"/>
            <w:r>
              <w:rPr>
                <w:color w:val="000000"/>
              </w:rPr>
              <w:t>, orphelin élevé par sa grand-mère, est un jeune homme indolent, naïf, qui mène une existence oisive jusqu'au jour où, âgé de 20 ans, ses yeux se posent s</w:t>
            </w:r>
            <w:r>
              <w:rPr>
                <w:color w:val="000000"/>
              </w:rPr>
              <w:t xml:space="preserve">ur Bharati, une jeune fille qui fait la quête dans les rues de </w:t>
            </w:r>
            <w:proofErr w:type="spellStart"/>
            <w:r>
              <w:rPr>
                <w:color w:val="000000"/>
              </w:rPr>
              <w:t>Malgudi</w:t>
            </w:r>
            <w:proofErr w:type="spellEnd"/>
            <w:r>
              <w:rPr>
                <w:color w:val="000000"/>
              </w:rPr>
              <w:t xml:space="preserve"> au profit du Mahatma Gandhi. Pour l'amour de la jeune fille, </w:t>
            </w:r>
            <w:proofErr w:type="spellStart"/>
            <w:r>
              <w:rPr>
                <w:color w:val="000000"/>
              </w:rPr>
              <w:t>Sriram</w:t>
            </w:r>
            <w:proofErr w:type="spellEnd"/>
            <w:r>
              <w:rPr>
                <w:color w:val="000000"/>
              </w:rPr>
              <w:t xml:space="preserve"> rejoint la lutte contre l'opposant anglais.</w:t>
            </w:r>
          </w:p>
          <w:p w:rsidR="002F1E4B" w:rsidRDefault="002F1E4B">
            <w:pPr>
              <w:spacing w:after="0"/>
            </w:pPr>
            <w:bookmarkStart w:id="0" w:name="_GoBack"/>
            <w:bookmarkEnd w:id="0"/>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19200"/>
                        <wp:effectExtent l="0" t="0" r="0" b="0"/>
                        <wp:docPr id="78" name="Picture 78">
                          <a:hlinkClick xmlns:a="http://schemas.openxmlformats.org/drawingml/2006/main" r:id="rId15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0" cstate="print"/>
                                <a:stretch>
                                  <a:fillRect/>
                                </a:stretch>
                              </pic:blipFill>
                              <pic:spPr>
                                <a:xfrm>
                                  <a:off x="0" y="0"/>
                                  <a:ext cx="762000" cy="12192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grammaire est une chanson douce</w:t>
            </w:r>
            <w:r>
              <w:rPr>
                <w:i/>
                <w:color w:val="000080"/>
              </w:rPr>
              <w:br/>
              <w:t>Erik Orsenna</w:t>
            </w:r>
          </w:p>
          <w:p w:rsidR="00D304EC" w:rsidRDefault="0025222D">
            <w:pPr>
              <w:spacing w:after="0"/>
            </w:pPr>
            <w:r>
              <w:rPr>
                <w:color w:val="000000"/>
              </w:rPr>
              <w:t>Date : 04/09/2002</w:t>
            </w:r>
          </w:p>
          <w:p w:rsidR="00D304EC" w:rsidRDefault="0025222D">
            <w:pPr>
              <w:spacing w:after="0"/>
              <w:rPr>
                <w:color w:val="000000"/>
              </w:rPr>
            </w:pPr>
            <w:r>
              <w:rPr>
                <w:color w:val="000000"/>
              </w:rPr>
              <w:t>Résumé : En compagnie de la jeune Jeanne, la narratrice, et de son frère aîné, le lecteur se promène dans la ville des mots, un territoire magique sur lequel les guide Monsieur Henri, un musicien poète et charmeur. Là, les règles s'énoncent avec légèreté e</w:t>
            </w:r>
            <w:r>
              <w:rPr>
                <w:color w:val="000000"/>
              </w:rPr>
              <w:t>t les mots mènent leur propre vie : ils se déguisent, se maquillent et se marient.</w:t>
            </w:r>
          </w:p>
          <w:p w:rsidR="002F1E4B" w:rsidRDefault="002F1E4B">
            <w:pPr>
              <w:spacing w:after="0"/>
            </w:pP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33475"/>
                        <wp:effectExtent l="0" t="0" r="0" b="0"/>
                        <wp:docPr id="79" name="Picture 79">
                          <a:hlinkClick xmlns:a="http://schemas.openxmlformats.org/drawingml/2006/main" r:id="rId16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2" cstate="print"/>
                                <a:stretch>
                                  <a:fillRect/>
                                </a:stretch>
                              </pic:blipFill>
                              <pic:spPr>
                                <a:xfrm>
                                  <a:off x="0" y="0"/>
                                  <a:ext cx="762000" cy="11334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douce empoisonneuse</w:t>
            </w:r>
            <w:r>
              <w:rPr>
                <w:i/>
                <w:color w:val="000080"/>
              </w:rPr>
              <w:br/>
            </w:r>
            <w:proofErr w:type="spellStart"/>
            <w:r>
              <w:rPr>
                <w:i/>
                <w:color w:val="000080"/>
              </w:rPr>
              <w:t>Arto</w:t>
            </w:r>
            <w:proofErr w:type="spellEnd"/>
            <w:r>
              <w:rPr>
                <w:i/>
                <w:color w:val="000080"/>
              </w:rPr>
              <w:t xml:space="preserve"> </w:t>
            </w:r>
            <w:proofErr w:type="spellStart"/>
            <w:r>
              <w:rPr>
                <w:i/>
                <w:color w:val="000080"/>
              </w:rPr>
              <w:t>Paasilinna</w:t>
            </w:r>
            <w:proofErr w:type="spellEnd"/>
            <w:r>
              <w:rPr>
                <w:i/>
                <w:color w:val="000080"/>
              </w:rPr>
              <w:br/>
              <w:t>traduit du finlandais par Anne Colin du Terrail</w:t>
            </w:r>
          </w:p>
          <w:p w:rsidR="00D304EC" w:rsidRDefault="0025222D">
            <w:pPr>
              <w:spacing w:after="0"/>
            </w:pPr>
            <w:r>
              <w:rPr>
                <w:color w:val="000000"/>
              </w:rPr>
              <w:t>Date : 05/09/2001</w:t>
            </w:r>
          </w:p>
          <w:p w:rsidR="00D304EC" w:rsidRDefault="0025222D">
            <w:pPr>
              <w:spacing w:after="0"/>
              <w:rPr>
                <w:color w:val="000000"/>
              </w:rPr>
            </w:pPr>
            <w:r>
              <w:rPr>
                <w:color w:val="000000"/>
              </w:rPr>
              <w:t xml:space="preserve">Résumé : Les aventures rocambolesques d'une vieille dame </w:t>
            </w:r>
            <w:r>
              <w:rPr>
                <w:color w:val="000000"/>
              </w:rPr>
              <w:t>suicidaire, fatiguée par la vie et par la brutalité de son neveu extorqueur, qui verra finalement, par une suite de hasards et de maladresses, ses ennemis tomber un à un autour d'elle.</w:t>
            </w:r>
          </w:p>
          <w:p w:rsidR="002F1E4B" w:rsidRDefault="002F1E4B">
            <w:pPr>
              <w:spacing w:after="0"/>
              <w:rPr>
                <w:color w:val="000000"/>
              </w:rPr>
            </w:pPr>
          </w:p>
          <w:p w:rsidR="002F1E4B" w:rsidRDefault="002F1E4B">
            <w:pPr>
              <w:spacing w:after="0"/>
              <w:rPr>
                <w:color w:val="000000"/>
              </w:rPr>
            </w:pPr>
          </w:p>
          <w:p w:rsidR="002F1E4B" w:rsidRDefault="002F1E4B">
            <w:pPr>
              <w:spacing w:after="0"/>
              <w:rPr>
                <w:color w:val="000000"/>
              </w:rPr>
            </w:pPr>
          </w:p>
          <w:p w:rsidR="002F1E4B" w:rsidRDefault="002F1E4B">
            <w:pPr>
              <w:spacing w:after="0"/>
            </w:pP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80" name="Picture 80">
                          <a:hlinkClick xmlns:a="http://schemas.openxmlformats.org/drawingml/2006/main" r:id="rId16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4"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Mon nom est Rouge</w:t>
            </w:r>
            <w:r>
              <w:rPr>
                <w:i/>
                <w:color w:val="000080"/>
              </w:rPr>
              <w:br/>
            </w:r>
            <w:proofErr w:type="spellStart"/>
            <w:r>
              <w:rPr>
                <w:i/>
                <w:color w:val="000080"/>
              </w:rPr>
              <w:t>Orhan</w:t>
            </w:r>
            <w:proofErr w:type="spellEnd"/>
            <w:r>
              <w:rPr>
                <w:i/>
                <w:color w:val="000080"/>
              </w:rPr>
              <w:t xml:space="preserve"> </w:t>
            </w:r>
            <w:proofErr w:type="spellStart"/>
            <w:r>
              <w:rPr>
                <w:i/>
                <w:color w:val="000080"/>
              </w:rPr>
              <w:t>Pamuk</w:t>
            </w:r>
            <w:proofErr w:type="spellEnd"/>
            <w:r>
              <w:rPr>
                <w:i/>
                <w:color w:val="000080"/>
              </w:rPr>
              <w:br/>
              <w:t xml:space="preserve">traduit du turc par Gilles </w:t>
            </w:r>
            <w:proofErr w:type="spellStart"/>
            <w:r>
              <w:rPr>
                <w:i/>
                <w:color w:val="000080"/>
              </w:rPr>
              <w:t>Authier</w:t>
            </w:r>
            <w:proofErr w:type="spellEnd"/>
          </w:p>
          <w:p w:rsidR="00D304EC" w:rsidRDefault="0025222D">
            <w:pPr>
              <w:spacing w:after="0"/>
            </w:pPr>
            <w:r>
              <w:rPr>
                <w:color w:val="000000"/>
              </w:rPr>
              <w:t>Date : 25/04/2003</w:t>
            </w:r>
          </w:p>
          <w:p w:rsidR="00D304EC" w:rsidRDefault="0025222D">
            <w:pPr>
              <w:spacing w:after="0"/>
            </w:pPr>
            <w:r>
              <w:rPr>
                <w:color w:val="000000"/>
              </w:rPr>
              <w:t xml:space="preserve">Résumé : L'Empire ottoman du XVIe siècle. Un peintre enlumineur veut éviter la réalisation d'un livre impie commandé par le sultan. Il est assassiné. Kara, le Noir, est amoureux, mais sans espoir, de </w:t>
            </w:r>
            <w:proofErr w:type="spellStart"/>
            <w:r>
              <w:rPr>
                <w:color w:val="000000"/>
              </w:rPr>
              <w:t>Shékuré</w:t>
            </w:r>
            <w:proofErr w:type="spellEnd"/>
            <w:r>
              <w:rPr>
                <w:color w:val="000000"/>
              </w:rPr>
              <w:t>, la fille de son maître minia</w:t>
            </w:r>
            <w:r>
              <w:rPr>
                <w:color w:val="000000"/>
              </w:rPr>
              <w:t>turiste. La guerre et l'assassinat de ce dernier vont lui permettre de prouver sa valeur et de gagner son amour. Prix du meilleur livre étranger 2002.</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304925"/>
                        <wp:effectExtent l="0" t="0" r="0" b="0"/>
                        <wp:docPr id="81" name="Picture 81">
                          <a:hlinkClick xmlns:a="http://schemas.openxmlformats.org/drawingml/2006/main" r:id="rId16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6" cstate="print"/>
                                <a:stretch>
                                  <a:fillRect/>
                                </a:stretch>
                              </pic:blipFill>
                              <pic:spPr>
                                <a:xfrm>
                                  <a:off x="0" y="0"/>
                                  <a:ext cx="762000" cy="13049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Dans la gorge du dragon</w:t>
            </w:r>
            <w:r>
              <w:rPr>
                <w:i/>
                <w:color w:val="000080"/>
              </w:rPr>
              <w:br/>
              <w:t>Eliot Pattison</w:t>
            </w:r>
            <w:r>
              <w:rPr>
                <w:i/>
                <w:color w:val="000080"/>
              </w:rPr>
              <w:br/>
              <w:t xml:space="preserve">traduit de l'américain par Freddy </w:t>
            </w:r>
            <w:proofErr w:type="spellStart"/>
            <w:r>
              <w:rPr>
                <w:i/>
                <w:color w:val="000080"/>
              </w:rPr>
              <w:t>Michalski</w:t>
            </w:r>
            <w:proofErr w:type="spellEnd"/>
          </w:p>
          <w:p w:rsidR="00D304EC" w:rsidRDefault="0025222D">
            <w:pPr>
              <w:spacing w:after="0"/>
            </w:pPr>
            <w:r>
              <w:rPr>
                <w:color w:val="000000"/>
              </w:rPr>
              <w:t xml:space="preserve">Date : </w:t>
            </w:r>
            <w:r>
              <w:rPr>
                <w:color w:val="000000"/>
              </w:rPr>
              <w:t>06/05/2004</w:t>
            </w:r>
          </w:p>
          <w:p w:rsidR="00D304EC" w:rsidRDefault="0025222D">
            <w:pPr>
              <w:spacing w:after="0"/>
            </w:pPr>
            <w:r>
              <w:rPr>
                <w:color w:val="000000"/>
              </w:rPr>
              <w:t>Résumé : Shan Tao Yun, ancien inspecteur de la police chinoise, purge une peine dans un camp de travail pour avoir mené une enquête indiscrète sur un haut dignitaire du régime. Lorsque le corps décapité d'un Américain est découvert à proximité d</w:t>
            </w:r>
            <w:r>
              <w:rPr>
                <w:color w:val="000000"/>
              </w:rPr>
              <w:t>u camp, ses codétenus, des moines tibétains, refusent de reprendre le travail. Sur ordre, Shan accepte de mener une enquête qui le conduira à travers tout le Tibet.</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47775"/>
                        <wp:effectExtent l="0" t="0" r="0" b="0"/>
                        <wp:docPr id="82" name="Picture 82">
                          <a:hlinkClick xmlns:a="http://schemas.openxmlformats.org/drawingml/2006/main" r:id="rId16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8" cstate="print"/>
                                <a:stretch>
                                  <a:fillRect/>
                                </a:stretch>
                              </pic:blipFill>
                              <pic:spPr>
                                <a:xfrm>
                                  <a:off x="0" y="0"/>
                                  <a:ext cx="762000" cy="12477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fée carabine</w:t>
            </w:r>
            <w:r>
              <w:rPr>
                <w:i/>
                <w:color w:val="000080"/>
              </w:rPr>
              <w:br/>
              <w:t>Daniel Pennac</w:t>
            </w:r>
          </w:p>
          <w:p w:rsidR="00D304EC" w:rsidRDefault="0025222D">
            <w:pPr>
              <w:spacing w:after="0"/>
            </w:pPr>
            <w:r>
              <w:rPr>
                <w:color w:val="000000"/>
              </w:rPr>
              <w:t>Date : 03/10/1997</w:t>
            </w:r>
          </w:p>
          <w:p w:rsidR="00D304EC" w:rsidRDefault="0025222D">
            <w:pPr>
              <w:spacing w:after="0"/>
            </w:pPr>
            <w:r>
              <w:rPr>
                <w:color w:val="000000"/>
              </w:rPr>
              <w:t xml:space="preserve">Résumé : Benjamin </w:t>
            </w:r>
            <w:proofErr w:type="spellStart"/>
            <w:r>
              <w:rPr>
                <w:color w:val="000000"/>
              </w:rPr>
              <w:t>Malaussène</w:t>
            </w:r>
            <w:proofErr w:type="spellEnd"/>
            <w:r>
              <w:rPr>
                <w:color w:val="000000"/>
              </w:rPr>
              <w:t xml:space="preserve">, qui </w:t>
            </w:r>
            <w:r>
              <w:rPr>
                <w:color w:val="000000"/>
              </w:rPr>
              <w:t>exerce l'originale profession de bouc émissaire aux Editions du Talion, se retrouve mêlé à une très sombre affaire de liquidation de personnes âgées, de drogue, de promotion immobilière, sur fond de racisme et d'actualité brûlante.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71575"/>
                        <wp:effectExtent l="0" t="0" r="0" b="0"/>
                        <wp:docPr id="83" name="Picture 83">
                          <a:hlinkClick xmlns:a="http://schemas.openxmlformats.org/drawingml/2006/main" r:id="rId16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0" cstate="print"/>
                                <a:stretch>
                                  <a:fillRect/>
                                </a:stretch>
                              </pic:blipFill>
                              <pic:spPr>
                                <a:xfrm>
                                  <a:off x="0" y="0"/>
                                  <a:ext cx="762000" cy="11715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cavalier suédo</w:t>
            </w:r>
            <w:r>
              <w:rPr>
                <w:i/>
                <w:color w:val="000080"/>
              </w:rPr>
              <w:t>is</w:t>
            </w:r>
            <w:r>
              <w:rPr>
                <w:i/>
                <w:color w:val="000080"/>
              </w:rPr>
              <w:br/>
              <w:t>Leo Perutz</w:t>
            </w:r>
            <w:r>
              <w:rPr>
                <w:i/>
                <w:color w:val="000080"/>
              </w:rPr>
              <w:br/>
              <w:t>traduit de l'allemand par Martine Keyser</w:t>
            </w:r>
          </w:p>
          <w:p w:rsidR="00D304EC" w:rsidRDefault="0025222D">
            <w:pPr>
              <w:spacing w:after="0"/>
            </w:pPr>
            <w:r>
              <w:rPr>
                <w:color w:val="000000"/>
              </w:rPr>
              <w:t>Date : 31/05/2011</w:t>
            </w:r>
          </w:p>
          <w:p w:rsidR="00D304EC" w:rsidRDefault="0025222D">
            <w:pPr>
              <w:spacing w:after="0"/>
            </w:pPr>
            <w:r>
              <w:rPr>
                <w:color w:val="000000"/>
              </w:rPr>
              <w:t>Résumé : Dans l'Europe orientale du XVIIIe siècle, un jeune officier, déserteur et pourchassé, prend la place d'un voleur de grand chemin pour échapper à la potence, lequel voleur pre</w:t>
            </w:r>
            <w:r>
              <w:rPr>
                <w:color w:val="000000"/>
              </w:rPr>
              <w:t>nd sa place dans la vie.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43000"/>
                        <wp:effectExtent l="0" t="0" r="0" b="0"/>
                        <wp:docPr id="84" name="Picture 84">
                          <a:hlinkClick xmlns:a="http://schemas.openxmlformats.org/drawingml/2006/main" r:id="rId17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2" cstate="print"/>
                                <a:stretch>
                                  <a:fillRect/>
                                </a:stretch>
                              </pic:blipFill>
                              <pic:spPr>
                                <a:xfrm>
                                  <a:off x="0" y="0"/>
                                  <a:ext cx="762000" cy="11430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w:t>
            </w:r>
            <w:proofErr w:type="spellStart"/>
            <w:r>
              <w:rPr>
                <w:i/>
                <w:color w:val="000080"/>
              </w:rPr>
              <w:t>Arcamonde</w:t>
            </w:r>
            <w:proofErr w:type="spellEnd"/>
            <w:r>
              <w:rPr>
                <w:i/>
                <w:color w:val="000080"/>
              </w:rPr>
              <w:br/>
              <w:t>Volume 1, Le dé d'</w:t>
            </w:r>
            <w:proofErr w:type="spellStart"/>
            <w:r>
              <w:rPr>
                <w:i/>
                <w:color w:val="000080"/>
              </w:rPr>
              <w:t>Atanas</w:t>
            </w:r>
            <w:proofErr w:type="spellEnd"/>
            <w:r>
              <w:rPr>
                <w:i/>
                <w:color w:val="000080"/>
              </w:rPr>
              <w:t xml:space="preserve"> : première enquête de l'antiquaire</w:t>
            </w:r>
            <w:r>
              <w:rPr>
                <w:i/>
                <w:color w:val="000080"/>
              </w:rPr>
              <w:br/>
              <w:t xml:space="preserve">Hervé </w:t>
            </w:r>
            <w:proofErr w:type="spellStart"/>
            <w:r>
              <w:rPr>
                <w:i/>
                <w:color w:val="000080"/>
              </w:rPr>
              <w:t>Picart</w:t>
            </w:r>
            <w:proofErr w:type="spellEnd"/>
          </w:p>
          <w:p w:rsidR="00D304EC" w:rsidRDefault="0025222D">
            <w:pPr>
              <w:spacing w:after="0"/>
            </w:pPr>
            <w:r>
              <w:rPr>
                <w:color w:val="000000"/>
              </w:rPr>
              <w:t>Date : 06/11/2008</w:t>
            </w:r>
          </w:p>
          <w:p w:rsidR="00D304EC" w:rsidRDefault="0025222D">
            <w:pPr>
              <w:spacing w:after="0"/>
            </w:pPr>
            <w:r>
              <w:rPr>
                <w:color w:val="000000"/>
              </w:rPr>
              <w:t xml:space="preserve">Résumé : Dans la boutique de Frans </w:t>
            </w:r>
            <w:proofErr w:type="spellStart"/>
            <w:r>
              <w:rPr>
                <w:color w:val="000000"/>
              </w:rPr>
              <w:t>Bogaert</w:t>
            </w:r>
            <w:proofErr w:type="spellEnd"/>
            <w:r>
              <w:rPr>
                <w:color w:val="000000"/>
              </w:rPr>
              <w:t>, l'</w:t>
            </w:r>
            <w:proofErr w:type="spellStart"/>
            <w:r>
              <w:rPr>
                <w:color w:val="000000"/>
              </w:rPr>
              <w:t>Arcamonde</w:t>
            </w:r>
            <w:proofErr w:type="spellEnd"/>
            <w:r>
              <w:rPr>
                <w:color w:val="000000"/>
              </w:rPr>
              <w:t xml:space="preserve">, au </w:t>
            </w:r>
            <w:proofErr w:type="spellStart"/>
            <w:r>
              <w:rPr>
                <w:color w:val="000000"/>
              </w:rPr>
              <w:t>coeur</w:t>
            </w:r>
            <w:proofErr w:type="spellEnd"/>
            <w:r>
              <w:rPr>
                <w:color w:val="000000"/>
              </w:rPr>
              <w:t xml:space="preserve"> de Bruges, l'antiquaire et son assistante expertisent </w:t>
            </w:r>
            <w:r>
              <w:rPr>
                <w:color w:val="000000"/>
              </w:rPr>
              <w:t xml:space="preserve">des objets hors du commun. Ceux-ci les plongent dans une enquête au </w:t>
            </w:r>
            <w:proofErr w:type="spellStart"/>
            <w:r>
              <w:rPr>
                <w:color w:val="000000"/>
              </w:rPr>
              <w:t>coeur</w:t>
            </w:r>
            <w:proofErr w:type="spellEnd"/>
            <w:r>
              <w:rPr>
                <w:color w:val="000000"/>
              </w:rPr>
              <w:t xml:space="preserve"> de l'Histoire. Dans ce premier volume, Margaret van </w:t>
            </w:r>
            <w:proofErr w:type="spellStart"/>
            <w:r>
              <w:rPr>
                <w:color w:val="000000"/>
              </w:rPr>
              <w:t>Ostade</w:t>
            </w:r>
            <w:proofErr w:type="spellEnd"/>
            <w:r>
              <w:rPr>
                <w:color w:val="000000"/>
              </w:rPr>
              <w:t xml:space="preserve"> détient un objet qui entraîne le propriétaire de l'</w:t>
            </w:r>
            <w:proofErr w:type="spellStart"/>
            <w:r>
              <w:rPr>
                <w:color w:val="000000"/>
              </w:rPr>
              <w:t>Arcamonde</w:t>
            </w:r>
            <w:proofErr w:type="spellEnd"/>
            <w:r>
              <w:rPr>
                <w:color w:val="000000"/>
              </w:rPr>
              <w:t xml:space="preserve"> sur la piste des dieux de la Lituanie médiévale.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52525"/>
                        <wp:effectExtent l="0" t="0" r="0" b="0"/>
                        <wp:docPr id="85" name="Picture 85">
                          <a:hlinkClick xmlns:a="http://schemas.openxmlformats.org/drawingml/2006/main" r:id="rId17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4" cstate="print"/>
                                <a:stretch>
                                  <a:fillRect/>
                                </a:stretch>
                              </pic:blipFill>
                              <pic:spPr>
                                <a:xfrm>
                                  <a:off x="0" y="0"/>
                                  <a:ext cx="762000" cy="11525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gar</w:t>
            </w:r>
            <w:r>
              <w:rPr>
                <w:i/>
                <w:color w:val="000080"/>
              </w:rPr>
              <w:t>çon qui voulait devenir un être humain</w:t>
            </w:r>
          </w:p>
          <w:p w:rsidR="00D304EC" w:rsidRDefault="0025222D">
            <w:pPr>
              <w:spacing w:after="0"/>
            </w:pPr>
            <w:r>
              <w:rPr>
                <w:color w:val="000000"/>
              </w:rPr>
              <w:t>Date : 02/01/2003</w:t>
            </w:r>
          </w:p>
          <w:p w:rsidR="00D304EC" w:rsidRDefault="0025222D">
            <w:pPr>
              <w:spacing w:after="0"/>
            </w:pPr>
            <w:r>
              <w:rPr>
                <w:color w:val="000000"/>
              </w:rPr>
              <w:t xml:space="preserve">Résumé : </w:t>
            </w:r>
            <w:proofErr w:type="spellStart"/>
            <w:r>
              <w:rPr>
                <w:color w:val="000000"/>
              </w:rPr>
              <w:t>Leiv</w:t>
            </w:r>
            <w:proofErr w:type="spellEnd"/>
            <w:r>
              <w:rPr>
                <w:color w:val="000000"/>
              </w:rPr>
              <w:t xml:space="preserve"> est un jeune Viking islandais. Il coule des jours paisibles dans la ferme paternelle jusqu'au jour où l'on vient lui annoncer l'assassinat de son père par </w:t>
            </w:r>
            <w:proofErr w:type="spellStart"/>
            <w:r>
              <w:rPr>
                <w:color w:val="000000"/>
              </w:rPr>
              <w:t>Thorstein</w:t>
            </w:r>
            <w:proofErr w:type="spellEnd"/>
            <w:r>
              <w:rPr>
                <w:color w:val="000000"/>
              </w:rPr>
              <w:t>, le chef d'un clan v</w:t>
            </w:r>
            <w:r>
              <w:rPr>
                <w:color w:val="000000"/>
              </w:rPr>
              <w:t xml:space="preserve">oisin. </w:t>
            </w:r>
            <w:proofErr w:type="spellStart"/>
            <w:r>
              <w:rPr>
                <w:color w:val="000000"/>
              </w:rPr>
              <w:t>Leiv</w:t>
            </w:r>
            <w:proofErr w:type="spellEnd"/>
            <w:r>
              <w:rPr>
                <w:color w:val="000000"/>
              </w:rPr>
              <w:t xml:space="preserve"> fait alors le serment de venger la mort de son père en tuant </w:t>
            </w:r>
            <w:proofErr w:type="spellStart"/>
            <w:r>
              <w:rPr>
                <w:color w:val="000000"/>
              </w:rPr>
              <w:t>Thorstein</w:t>
            </w:r>
            <w:proofErr w:type="spellEnd"/>
            <w:r>
              <w:rPr>
                <w:color w:val="000000"/>
              </w:rPr>
              <w:t>.</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57300"/>
                        <wp:effectExtent l="0" t="0" r="0" b="0"/>
                        <wp:docPr id="86" name="Picture 86">
                          <a:hlinkClick xmlns:a="http://schemas.openxmlformats.org/drawingml/2006/main" r:id="rId17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6" cstate="print"/>
                                <a:stretch>
                                  <a:fillRect/>
                                </a:stretch>
                              </pic:blipFill>
                              <pic:spPr>
                                <a:xfrm>
                                  <a:off x="0" y="0"/>
                                  <a:ext cx="762000" cy="12573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Les champs d'honneur</w:t>
            </w:r>
            <w:r>
              <w:rPr>
                <w:i/>
                <w:color w:val="000080"/>
              </w:rPr>
              <w:br/>
              <w:t>Jean Rouaud</w:t>
            </w:r>
          </w:p>
          <w:p w:rsidR="00D304EC" w:rsidRDefault="0025222D">
            <w:pPr>
              <w:spacing w:after="0"/>
            </w:pPr>
            <w:r>
              <w:rPr>
                <w:color w:val="000000"/>
              </w:rPr>
              <w:t>Date : 03/05/1996</w:t>
            </w:r>
          </w:p>
          <w:p w:rsidR="00D304EC" w:rsidRDefault="0025222D">
            <w:pPr>
              <w:spacing w:after="0"/>
            </w:pPr>
            <w:r>
              <w:rPr>
                <w:color w:val="000000"/>
              </w:rPr>
              <w:t xml:space="preserve">Résumé : Ils sont morts à quelques semaines d'intervalle : le père, sa tante, le grand-père maternel. Mais cette </w:t>
            </w:r>
            <w:r>
              <w:rPr>
                <w:color w:val="000000"/>
              </w:rPr>
              <w:t>série funèbre semble n'avoir fait en apparence qu'un seul disparu : le narrateur, dont le vide occupe le centre du récit. Prix Goncourt 1990.</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43000"/>
                        <wp:effectExtent l="0" t="0" r="0" b="0"/>
                        <wp:docPr id="87" name="Picture 87">
                          <a:hlinkClick xmlns:a="http://schemas.openxmlformats.org/drawingml/2006/main" r:id="rId17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8" cstate="print"/>
                                <a:stretch>
                                  <a:fillRect/>
                                </a:stretch>
                              </pic:blipFill>
                              <pic:spPr>
                                <a:xfrm>
                                  <a:off x="0" y="0"/>
                                  <a:ext cx="762000" cy="11430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L'ombre du vent</w:t>
            </w:r>
            <w:r>
              <w:rPr>
                <w:i/>
                <w:color w:val="000080"/>
              </w:rPr>
              <w:br/>
              <w:t xml:space="preserve">Carlos Ruiz </w:t>
            </w:r>
            <w:proofErr w:type="spellStart"/>
            <w:r>
              <w:rPr>
                <w:i/>
                <w:color w:val="000080"/>
              </w:rPr>
              <w:t>Zafon</w:t>
            </w:r>
            <w:proofErr w:type="spellEnd"/>
            <w:r>
              <w:rPr>
                <w:i/>
                <w:color w:val="000080"/>
              </w:rPr>
              <w:br/>
              <w:t>traduit de l'espagnol par François Maspero</w:t>
            </w:r>
          </w:p>
          <w:p w:rsidR="00D304EC" w:rsidRDefault="0025222D">
            <w:pPr>
              <w:spacing w:after="0"/>
            </w:pPr>
            <w:r>
              <w:rPr>
                <w:color w:val="000000"/>
              </w:rPr>
              <w:t>Date : 01/04/2004</w:t>
            </w:r>
          </w:p>
          <w:p w:rsidR="00D304EC" w:rsidRDefault="0025222D">
            <w:pPr>
              <w:spacing w:after="0"/>
            </w:pPr>
            <w:r>
              <w:rPr>
                <w:color w:val="000000"/>
              </w:rPr>
              <w:t xml:space="preserve">Résumé : A </w:t>
            </w:r>
            <w:r>
              <w:rPr>
                <w:color w:val="000000"/>
              </w:rPr>
              <w:t xml:space="preserve">Barcelone, en 1945, un petit garçon, Daniel </w:t>
            </w:r>
            <w:proofErr w:type="spellStart"/>
            <w:r>
              <w:rPr>
                <w:color w:val="000000"/>
              </w:rPr>
              <w:t>Sempere</w:t>
            </w:r>
            <w:proofErr w:type="spellEnd"/>
            <w:r>
              <w:rPr>
                <w:color w:val="000000"/>
              </w:rPr>
              <w:t xml:space="preserve">, est conduit par son père au cimetière des livres oubliés. A la suite d'un rituel, Daniel est lié à un livre : L'ombre du vent écrit par Julian </w:t>
            </w:r>
            <w:proofErr w:type="spellStart"/>
            <w:r>
              <w:rPr>
                <w:color w:val="000000"/>
              </w:rPr>
              <w:t>Carax</w:t>
            </w:r>
            <w:proofErr w:type="spellEnd"/>
            <w:r>
              <w:rPr>
                <w:color w:val="000000"/>
              </w:rPr>
              <w:t>. Ce livre change la vie du garçon qui s'aperçoit qu'un</w:t>
            </w:r>
            <w:r>
              <w:rPr>
                <w:color w:val="000000"/>
              </w:rPr>
              <w:t xml:space="preserve"> homme brûle tous les livres de </w:t>
            </w:r>
            <w:proofErr w:type="spellStart"/>
            <w:r>
              <w:rPr>
                <w:color w:val="000000"/>
              </w:rPr>
              <w:t>Carax</w:t>
            </w:r>
            <w:proofErr w:type="spellEnd"/>
            <w:r>
              <w:rPr>
                <w:color w:val="000000"/>
              </w:rPr>
              <w:t xml:space="preserve">. Prix </w:t>
            </w:r>
            <w:proofErr w:type="spellStart"/>
            <w:r>
              <w:rPr>
                <w:color w:val="000000"/>
              </w:rPr>
              <w:t>Planeta</w:t>
            </w:r>
            <w:proofErr w:type="spellEnd"/>
            <w:r>
              <w:rPr>
                <w:color w:val="000000"/>
              </w:rPr>
              <w:t>.</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81100"/>
                        <wp:effectExtent l="0" t="0" r="0" b="0"/>
                        <wp:docPr id="88" name="Picture 88">
                          <a:hlinkClick xmlns:a="http://schemas.openxmlformats.org/drawingml/2006/main" r:id="rId17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0" cstate="print"/>
                                <a:stretch>
                                  <a:fillRect/>
                                </a:stretch>
                              </pic:blipFill>
                              <pic:spPr>
                                <a:xfrm>
                                  <a:off x="0" y="0"/>
                                  <a:ext cx="762000" cy="11811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sourire étrusque</w:t>
            </w:r>
            <w:r>
              <w:rPr>
                <w:i/>
                <w:color w:val="000080"/>
              </w:rPr>
              <w:br/>
              <w:t xml:space="preserve">José Luis </w:t>
            </w:r>
            <w:proofErr w:type="spellStart"/>
            <w:r>
              <w:rPr>
                <w:i/>
                <w:color w:val="000080"/>
              </w:rPr>
              <w:t>Sampedro</w:t>
            </w:r>
            <w:proofErr w:type="spellEnd"/>
            <w:r>
              <w:rPr>
                <w:i/>
                <w:color w:val="000080"/>
              </w:rPr>
              <w:br/>
              <w:t xml:space="preserve">traduit de l'espagnol par Françoise </w:t>
            </w:r>
            <w:proofErr w:type="spellStart"/>
            <w:r>
              <w:rPr>
                <w:i/>
                <w:color w:val="000080"/>
              </w:rPr>
              <w:t>Duscha</w:t>
            </w:r>
            <w:proofErr w:type="spellEnd"/>
            <w:r>
              <w:rPr>
                <w:i/>
                <w:color w:val="000080"/>
              </w:rPr>
              <w:t>-Calandre</w:t>
            </w:r>
          </w:p>
          <w:p w:rsidR="00D304EC" w:rsidRDefault="0025222D">
            <w:pPr>
              <w:spacing w:after="0"/>
            </w:pPr>
            <w:r>
              <w:rPr>
                <w:color w:val="000000"/>
              </w:rPr>
              <w:t>Date : 01/01/1994</w:t>
            </w:r>
          </w:p>
          <w:p w:rsidR="00D304EC" w:rsidRDefault="0025222D">
            <w:pPr>
              <w:spacing w:after="0"/>
            </w:pPr>
            <w:r>
              <w:rPr>
                <w:color w:val="000000"/>
              </w:rPr>
              <w:t>Résumé : Un vieux paysan calabrais arrive chez son fils à Milan pour passer des examens</w:t>
            </w:r>
            <w:r>
              <w:rPr>
                <w:color w:val="000000"/>
              </w:rPr>
              <w:t xml:space="preserve"> médicaux. Il y découvre son dernier amour, un enfant sur lequel porter toute la tendresse que le monde ne lui a pas encore permis de connaître.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57300"/>
                        <wp:effectExtent l="0" t="0" r="0" b="0"/>
                        <wp:docPr id="89" name="Picture 89">
                          <a:hlinkClick xmlns:a="http://schemas.openxmlformats.org/drawingml/2006/main" r:id="rId18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2" cstate="print"/>
                                <a:stretch>
                                  <a:fillRect/>
                                </a:stretch>
                              </pic:blipFill>
                              <pic:spPr>
                                <a:xfrm>
                                  <a:off x="0" y="0"/>
                                  <a:ext cx="762000" cy="12573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Voyage corsaire</w:t>
            </w:r>
            <w:r>
              <w:rPr>
                <w:i/>
                <w:color w:val="000080"/>
              </w:rPr>
              <w:br/>
              <w:t xml:space="preserve">Giuseppe </w:t>
            </w:r>
            <w:proofErr w:type="spellStart"/>
            <w:r>
              <w:rPr>
                <w:i/>
                <w:color w:val="000080"/>
              </w:rPr>
              <w:t>Santoliquido</w:t>
            </w:r>
            <w:proofErr w:type="spellEnd"/>
            <w:r>
              <w:rPr>
                <w:i/>
                <w:color w:val="000080"/>
              </w:rPr>
              <w:br/>
              <w:t xml:space="preserve">préface René </w:t>
            </w:r>
            <w:proofErr w:type="spellStart"/>
            <w:r>
              <w:rPr>
                <w:i/>
                <w:color w:val="000080"/>
              </w:rPr>
              <w:t>Godenne</w:t>
            </w:r>
            <w:proofErr w:type="spellEnd"/>
          </w:p>
          <w:p w:rsidR="00D304EC" w:rsidRDefault="0025222D">
            <w:pPr>
              <w:spacing w:after="0"/>
            </w:pPr>
            <w:r>
              <w:rPr>
                <w:color w:val="000000"/>
              </w:rPr>
              <w:t>Date : 25/11/2013</w:t>
            </w:r>
          </w:p>
          <w:p w:rsidR="00D304EC" w:rsidRDefault="0025222D">
            <w:pPr>
              <w:spacing w:after="0"/>
            </w:pPr>
            <w:r>
              <w:rPr>
                <w:color w:val="000000"/>
              </w:rPr>
              <w:t xml:space="preserve">Résumé : Le rêve d'un </w:t>
            </w:r>
            <w:r>
              <w:rPr>
                <w:color w:val="000000"/>
              </w:rPr>
              <w:t xml:space="preserve">écrivain qui se réveille sous une apparence légèrement différente et qui entreprend d'écrire les souvenirs d'un voyage qu'il n'a pas accompli. Frédéric </w:t>
            </w:r>
            <w:proofErr w:type="spellStart"/>
            <w:r>
              <w:rPr>
                <w:color w:val="000000"/>
              </w:rPr>
              <w:t>Verratti</w:t>
            </w:r>
            <w:proofErr w:type="spellEnd"/>
            <w:r>
              <w:rPr>
                <w:color w:val="000000"/>
              </w:rPr>
              <w:t>, le double de l'écrivain, y croise d'étranges personnages.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00150"/>
                        <wp:effectExtent l="0" t="0" r="0" b="0"/>
                        <wp:docPr id="90" name="Picture 90">
                          <a:hlinkClick xmlns:a="http://schemas.openxmlformats.org/drawingml/2006/main" r:id="rId18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4" cstate="print"/>
                                <a:stretch>
                                  <a:fillRect/>
                                </a:stretch>
                              </pic:blipFill>
                              <pic:spPr>
                                <a:xfrm>
                                  <a:off x="0" y="0"/>
                                  <a:ext cx="762000" cy="12001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Oscar et la dame rose</w:t>
            </w:r>
            <w:r>
              <w:rPr>
                <w:i/>
                <w:color w:val="000080"/>
              </w:rPr>
              <w:br/>
            </w:r>
            <w:proofErr w:type="spellStart"/>
            <w:r>
              <w:rPr>
                <w:i/>
                <w:color w:val="000080"/>
              </w:rPr>
              <w:t>Eric</w:t>
            </w:r>
            <w:proofErr w:type="spellEnd"/>
            <w:r>
              <w:rPr>
                <w:i/>
                <w:color w:val="000080"/>
              </w:rPr>
              <w:t>-Em</w:t>
            </w:r>
            <w:r>
              <w:rPr>
                <w:i/>
                <w:color w:val="000080"/>
              </w:rPr>
              <w:t>manuel Schmitt</w:t>
            </w:r>
          </w:p>
          <w:p w:rsidR="00D304EC" w:rsidRDefault="0025222D">
            <w:pPr>
              <w:spacing w:after="0"/>
            </w:pPr>
            <w:r>
              <w:rPr>
                <w:color w:val="000000"/>
              </w:rPr>
              <w:t>Date : 04/11/2002</w:t>
            </w:r>
          </w:p>
          <w:p w:rsidR="00D304EC" w:rsidRDefault="0025222D">
            <w:pPr>
              <w:spacing w:after="0"/>
            </w:pPr>
            <w:r>
              <w:rPr>
                <w:color w:val="000000"/>
              </w:rPr>
              <w:t>Résumé : Sur le conseil d'une vieille infirmière, un enfant de dix ans condamné par un cancer écrit à Dieu depuis son lit d'hôpital afin de lui confier le récit de sa vie.</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62050"/>
                        <wp:effectExtent l="0" t="0" r="0" b="0"/>
                        <wp:docPr id="91" name="Picture 91">
                          <a:hlinkClick xmlns:a="http://schemas.openxmlformats.org/drawingml/2006/main" r:id="rId18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6" cstate="print"/>
                                <a:stretch>
                                  <a:fillRect/>
                                </a:stretch>
                              </pic:blipFill>
                              <pic:spPr>
                                <a:xfrm>
                                  <a:off x="0" y="0"/>
                                  <a:ext cx="762000" cy="11620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vieux qui lisait des romans d'amour</w:t>
            </w:r>
            <w:r>
              <w:rPr>
                <w:i/>
                <w:color w:val="000080"/>
              </w:rPr>
              <w:br/>
              <w:t xml:space="preserve">Luis </w:t>
            </w:r>
            <w:proofErr w:type="spellStart"/>
            <w:r>
              <w:rPr>
                <w:i/>
                <w:color w:val="000080"/>
              </w:rPr>
              <w:t>Sepulveda</w:t>
            </w:r>
            <w:proofErr w:type="spellEnd"/>
            <w:r>
              <w:rPr>
                <w:i/>
                <w:color w:val="000080"/>
              </w:rPr>
              <w:br/>
              <w:t>traduit de l'espagnol (Chili) par François Maspero</w:t>
            </w:r>
          </w:p>
          <w:p w:rsidR="00D304EC" w:rsidRDefault="0025222D">
            <w:pPr>
              <w:spacing w:after="0"/>
            </w:pPr>
            <w:r>
              <w:rPr>
                <w:color w:val="000000"/>
              </w:rPr>
              <w:t>Date : 15/02/2001</w:t>
            </w:r>
          </w:p>
          <w:p w:rsidR="00D304EC" w:rsidRDefault="0025222D">
            <w:pPr>
              <w:spacing w:after="0"/>
            </w:pPr>
            <w:r>
              <w:rPr>
                <w:color w:val="000000"/>
              </w:rPr>
              <w:t xml:space="preserve">Résumé : Au bord de l'Amazone, le vieux, ami des Indiens </w:t>
            </w:r>
            <w:proofErr w:type="spellStart"/>
            <w:r>
              <w:rPr>
                <w:color w:val="000000"/>
              </w:rPr>
              <w:t>Shuars</w:t>
            </w:r>
            <w:proofErr w:type="spellEnd"/>
            <w:r>
              <w:rPr>
                <w:color w:val="000000"/>
              </w:rPr>
              <w:t>, a appris à vivre et à chasser dans la forêt vierge en respectant les créatures qui la peuplent. Il a aussi décou</w:t>
            </w:r>
            <w:r>
              <w:rPr>
                <w:color w:val="000000"/>
              </w:rPr>
              <w:t>vert par hasard qu'il savait lire... Prix France culture étranger et Prix Relais H du roman d'évasion 1992.</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33475"/>
                        <wp:effectExtent l="0" t="0" r="0" b="0"/>
                        <wp:docPr id="92" name="Picture 92">
                          <a:hlinkClick xmlns:a="http://schemas.openxmlformats.org/drawingml/2006/main" r:id="rId18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8" cstate="print"/>
                                <a:stretch>
                                  <a:fillRect/>
                                </a:stretch>
                              </pic:blipFill>
                              <pic:spPr>
                                <a:xfrm>
                                  <a:off x="0" y="0"/>
                                  <a:ext cx="762000" cy="11334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bâtarde d'Istanbul</w:t>
            </w:r>
            <w:r>
              <w:rPr>
                <w:i/>
                <w:color w:val="000080"/>
              </w:rPr>
              <w:br/>
            </w:r>
            <w:proofErr w:type="spellStart"/>
            <w:r>
              <w:rPr>
                <w:i/>
                <w:color w:val="000080"/>
              </w:rPr>
              <w:t>Elif</w:t>
            </w:r>
            <w:proofErr w:type="spellEnd"/>
            <w:r>
              <w:rPr>
                <w:i/>
                <w:color w:val="000080"/>
              </w:rPr>
              <w:t xml:space="preserve"> </w:t>
            </w:r>
            <w:proofErr w:type="spellStart"/>
            <w:r>
              <w:rPr>
                <w:i/>
                <w:color w:val="000080"/>
              </w:rPr>
              <w:t>Shafak</w:t>
            </w:r>
            <w:proofErr w:type="spellEnd"/>
            <w:r>
              <w:rPr>
                <w:i/>
                <w:color w:val="000080"/>
              </w:rPr>
              <w:br/>
              <w:t xml:space="preserve">traduit de l'anglais (Turquie) par Aline </w:t>
            </w:r>
            <w:proofErr w:type="spellStart"/>
            <w:r>
              <w:rPr>
                <w:i/>
                <w:color w:val="000080"/>
              </w:rPr>
              <w:t>Azoulay</w:t>
            </w:r>
            <w:proofErr w:type="spellEnd"/>
            <w:r>
              <w:rPr>
                <w:i/>
                <w:color w:val="000080"/>
              </w:rPr>
              <w:br/>
              <w:t>préface Amin Maalouf</w:t>
            </w:r>
          </w:p>
          <w:p w:rsidR="00D304EC" w:rsidRDefault="0025222D">
            <w:pPr>
              <w:spacing w:after="0"/>
            </w:pPr>
            <w:r>
              <w:rPr>
                <w:color w:val="000000"/>
              </w:rPr>
              <w:t>Date : 30/08/2007</w:t>
            </w:r>
          </w:p>
          <w:p w:rsidR="00D304EC" w:rsidRDefault="0025222D">
            <w:pPr>
              <w:spacing w:after="0"/>
            </w:pPr>
            <w:r>
              <w:rPr>
                <w:color w:val="000000"/>
              </w:rPr>
              <w:t>Résumé : A la fin d</w:t>
            </w:r>
            <w:r>
              <w:rPr>
                <w:color w:val="000000"/>
              </w:rPr>
              <w:t xml:space="preserve">es années 1990, chez les </w:t>
            </w:r>
            <w:proofErr w:type="spellStart"/>
            <w:r>
              <w:rPr>
                <w:color w:val="000000"/>
              </w:rPr>
              <w:t>Kazanci</w:t>
            </w:r>
            <w:proofErr w:type="spellEnd"/>
            <w:r>
              <w:rPr>
                <w:color w:val="000000"/>
              </w:rPr>
              <w:t xml:space="preserve">, famille turque d'Istanbul, les femmes sont de grandes amoureuses, tandis que les hommes ne vivent pas vieux. Chez les </w:t>
            </w:r>
            <w:proofErr w:type="spellStart"/>
            <w:r>
              <w:rPr>
                <w:color w:val="000000"/>
              </w:rPr>
              <w:t>Tchakhmakhchian</w:t>
            </w:r>
            <w:proofErr w:type="spellEnd"/>
            <w:r>
              <w:rPr>
                <w:color w:val="000000"/>
              </w:rPr>
              <w:t xml:space="preserve">, installés à San Francisco, Rose abandonne son époux et se remarie avec un Turc. </w:t>
            </w:r>
            <w:proofErr w:type="spellStart"/>
            <w:r>
              <w:rPr>
                <w:color w:val="000000"/>
              </w:rPr>
              <w:t>Armanou</w:t>
            </w:r>
            <w:r>
              <w:rPr>
                <w:color w:val="000000"/>
              </w:rPr>
              <w:t>ch</w:t>
            </w:r>
            <w:proofErr w:type="spellEnd"/>
            <w:r>
              <w:rPr>
                <w:color w:val="000000"/>
              </w:rPr>
              <w:t xml:space="preserve">, sa fille, se rend à Istanbul et rencontre </w:t>
            </w:r>
            <w:proofErr w:type="spellStart"/>
            <w:r>
              <w:rPr>
                <w:color w:val="000000"/>
              </w:rPr>
              <w:t>Asya</w:t>
            </w:r>
            <w:proofErr w:type="spellEnd"/>
            <w:r>
              <w:rPr>
                <w:color w:val="000000"/>
              </w:rPr>
              <w:t xml:space="preserve">, la plus jeune des </w:t>
            </w:r>
            <w:proofErr w:type="spellStart"/>
            <w:r>
              <w:rPr>
                <w:color w:val="000000"/>
              </w:rPr>
              <w:t>Kazanci</w:t>
            </w:r>
            <w:proofErr w:type="spellEnd"/>
            <w:r>
              <w:rPr>
                <w:color w:val="000000"/>
              </w:rPr>
              <w:t>, la bâtarde. Peu à peu des secrets se révèlent.</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00150"/>
                        <wp:effectExtent l="0" t="0" r="0" b="0"/>
                        <wp:docPr id="93" name="Picture 93">
                          <a:hlinkClick xmlns:a="http://schemas.openxmlformats.org/drawingml/2006/main" r:id="rId18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0" cstate="print"/>
                                <a:stretch>
                                  <a:fillRect/>
                                </a:stretch>
                              </pic:blipFill>
                              <pic:spPr>
                                <a:xfrm>
                                  <a:off x="0" y="0"/>
                                  <a:ext cx="762000" cy="12001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Cercle littéraire des amateurs d'épluchures de patates</w:t>
            </w:r>
            <w:r>
              <w:rPr>
                <w:i/>
                <w:color w:val="000080"/>
              </w:rPr>
              <w:br/>
              <w:t xml:space="preserve">Mary Ann </w:t>
            </w:r>
            <w:proofErr w:type="spellStart"/>
            <w:r>
              <w:rPr>
                <w:i/>
                <w:color w:val="000080"/>
              </w:rPr>
              <w:t>Shaffer</w:t>
            </w:r>
            <w:proofErr w:type="spellEnd"/>
            <w:r>
              <w:rPr>
                <w:i/>
                <w:color w:val="000080"/>
              </w:rPr>
              <w:t xml:space="preserve">, Annie </w:t>
            </w:r>
            <w:proofErr w:type="spellStart"/>
            <w:r>
              <w:rPr>
                <w:i/>
                <w:color w:val="000080"/>
              </w:rPr>
              <w:t>Barrows</w:t>
            </w:r>
            <w:proofErr w:type="spellEnd"/>
            <w:r>
              <w:rPr>
                <w:i/>
                <w:color w:val="000080"/>
              </w:rPr>
              <w:br/>
              <w:t xml:space="preserve">traduit de l'anglais par Aline </w:t>
            </w:r>
            <w:proofErr w:type="spellStart"/>
            <w:r>
              <w:rPr>
                <w:i/>
                <w:color w:val="000080"/>
              </w:rPr>
              <w:t>Azoulay-Pacvcon</w:t>
            </w:r>
            <w:proofErr w:type="spellEnd"/>
          </w:p>
          <w:p w:rsidR="00D304EC" w:rsidRDefault="0025222D">
            <w:pPr>
              <w:spacing w:after="0"/>
            </w:pPr>
            <w:r>
              <w:rPr>
                <w:color w:val="000000"/>
              </w:rPr>
              <w:t>Date : 02/04/2009</w:t>
            </w:r>
          </w:p>
          <w:p w:rsidR="00D304EC" w:rsidRPr="002F1E4B" w:rsidRDefault="0025222D" w:rsidP="002F1E4B">
            <w:pPr>
              <w:spacing w:after="0"/>
              <w:rPr>
                <w:color w:val="000000"/>
              </w:rPr>
            </w:pPr>
            <w:r>
              <w:rPr>
                <w:color w:val="000000"/>
              </w:rPr>
              <w:t>Résumé : Janvier 1946. Londres se relève des drames de la Seconde Guerre mondiale et Juliet, jeune écrivaine anglaise, est à la recherche du sujet de son prochain roman. Comment pourrait-elle imaginer que la lettre d'un in</w:t>
            </w:r>
            <w:r>
              <w:rPr>
                <w:color w:val="000000"/>
              </w:rPr>
              <w:t>connu, un natif de l'île de Guernesey, va le lui fournir ? Un roman épistolaire qui révèle l'histoire de l'île, et l'impact de l'occupation allemande sur ses habitants. Premier roman.</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66800"/>
                        <wp:effectExtent l="0" t="0" r="0" b="0"/>
                        <wp:docPr id="94" name="Picture 94">
                          <a:hlinkClick xmlns:a="http://schemas.openxmlformats.org/drawingml/2006/main" r:id="rId19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2" cstate="print"/>
                                <a:stretch>
                                  <a:fillRect/>
                                </a:stretch>
                              </pic:blipFill>
                              <pic:spPr>
                                <a:xfrm>
                                  <a:off x="0" y="0"/>
                                  <a:ext cx="762000" cy="10668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tramway</w:t>
            </w:r>
            <w:r>
              <w:rPr>
                <w:i/>
                <w:color w:val="000080"/>
              </w:rPr>
              <w:br/>
              <w:t>Claude Simon</w:t>
            </w:r>
          </w:p>
          <w:p w:rsidR="00D304EC" w:rsidRDefault="0025222D">
            <w:pPr>
              <w:spacing w:after="0"/>
            </w:pPr>
            <w:r>
              <w:rPr>
                <w:color w:val="000000"/>
              </w:rPr>
              <w:t>Date : 28/03/2001</w:t>
            </w:r>
          </w:p>
          <w:p w:rsidR="00D304EC" w:rsidRDefault="0025222D">
            <w:pPr>
              <w:spacing w:after="0"/>
            </w:pPr>
            <w:r>
              <w:rPr>
                <w:color w:val="000000"/>
              </w:rPr>
              <w:t>Résumé : Un tramway relie une ville de province à la plage voisine, distante d'une quinzaine de kilomètres. Aux heures matinales, il fait accessoirement office de ramassage scolaire. Ses allées et venues d'un terminus à l'autre entre les ondulations des vi</w:t>
            </w:r>
            <w:r>
              <w:rPr>
                <w:color w:val="000000"/>
              </w:rPr>
              <w:t>gnes ponctuent le cours des vies, avec leurs menus ou cruels événements.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90625"/>
                        <wp:effectExtent l="0" t="0" r="0" b="0"/>
                        <wp:docPr id="95" name="Picture 95">
                          <a:hlinkClick xmlns:a="http://schemas.openxmlformats.org/drawingml/2006/main" r:id="rId19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4" cstate="print"/>
                                <a:stretch>
                                  <a:fillRect/>
                                </a:stretch>
                              </pic:blipFill>
                              <pic:spPr>
                                <a:xfrm>
                                  <a:off x="0" y="0"/>
                                  <a:ext cx="762000" cy="11906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On a tué Bisou !</w:t>
            </w:r>
            <w:r>
              <w:rPr>
                <w:i/>
                <w:color w:val="000080"/>
              </w:rPr>
              <w:br/>
              <w:t xml:space="preserve">Mehmet Murat </w:t>
            </w:r>
            <w:proofErr w:type="spellStart"/>
            <w:r>
              <w:rPr>
                <w:i/>
                <w:color w:val="000080"/>
              </w:rPr>
              <w:t>Somer</w:t>
            </w:r>
            <w:proofErr w:type="spellEnd"/>
            <w:r>
              <w:rPr>
                <w:i/>
                <w:color w:val="000080"/>
              </w:rPr>
              <w:br/>
              <w:t xml:space="preserve">traduit du turc par </w:t>
            </w:r>
            <w:proofErr w:type="spellStart"/>
            <w:r>
              <w:rPr>
                <w:i/>
                <w:color w:val="000080"/>
              </w:rPr>
              <w:t>Gökmen</w:t>
            </w:r>
            <w:proofErr w:type="spellEnd"/>
            <w:r>
              <w:rPr>
                <w:i/>
                <w:color w:val="000080"/>
              </w:rPr>
              <w:t xml:space="preserve"> Yilmaz</w:t>
            </w:r>
          </w:p>
          <w:p w:rsidR="00D304EC" w:rsidRDefault="0025222D">
            <w:pPr>
              <w:spacing w:after="0"/>
            </w:pPr>
            <w:r>
              <w:rPr>
                <w:color w:val="000000"/>
              </w:rPr>
              <w:t>Date : 02/02/2007</w:t>
            </w:r>
          </w:p>
          <w:p w:rsidR="00D304EC" w:rsidRDefault="0025222D">
            <w:pPr>
              <w:spacing w:after="0"/>
            </w:pPr>
            <w:r>
              <w:rPr>
                <w:color w:val="000000"/>
              </w:rPr>
              <w:t xml:space="preserve">Résumé : A </w:t>
            </w:r>
            <w:proofErr w:type="spellStart"/>
            <w:r>
              <w:rPr>
                <w:color w:val="000000"/>
              </w:rPr>
              <w:t>Beyoglu</w:t>
            </w:r>
            <w:proofErr w:type="spellEnd"/>
            <w:r>
              <w:rPr>
                <w:color w:val="000000"/>
              </w:rPr>
              <w:t>, quartier chaud d'Istanbul, un travesti surnommé Bisou est assassiné.</w:t>
            </w:r>
            <w:r>
              <w:rPr>
                <w:color w:val="000000"/>
              </w:rPr>
              <w:t xml:space="preserve"> Ce livre raconte l'enquête portant sur le meurtre d'un jeune conducteur de minibus. Il arrive à l'enquêteur amateur toutes sortes de péripéties mêlant un avocat, le beau-frère du principal suspect.</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28725"/>
                        <wp:effectExtent l="0" t="0" r="0" b="0"/>
                        <wp:docPr id="96" name="Picture 96">
                          <a:hlinkClick xmlns:a="http://schemas.openxmlformats.org/drawingml/2006/main" r:id="rId19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6" cstate="print"/>
                                <a:stretch>
                                  <a:fillRect/>
                                </a:stretch>
                              </pic:blipFill>
                              <pic:spPr>
                                <a:xfrm>
                                  <a:off x="0" y="0"/>
                                  <a:ext cx="762000" cy="12287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L'assassin habite au 21</w:t>
            </w:r>
            <w:r>
              <w:rPr>
                <w:i/>
                <w:color w:val="000080"/>
              </w:rPr>
              <w:br/>
              <w:t xml:space="preserve">Stanislas-André </w:t>
            </w:r>
            <w:proofErr w:type="spellStart"/>
            <w:r>
              <w:rPr>
                <w:i/>
                <w:color w:val="000080"/>
              </w:rPr>
              <w:t>Steeman</w:t>
            </w:r>
            <w:proofErr w:type="spellEnd"/>
          </w:p>
          <w:p w:rsidR="00D304EC" w:rsidRDefault="0025222D">
            <w:pPr>
              <w:spacing w:after="0"/>
            </w:pPr>
            <w:r>
              <w:rPr>
                <w:color w:val="000000"/>
              </w:rPr>
              <w:t>Date : 05/06/2010</w:t>
            </w:r>
          </w:p>
          <w:p w:rsidR="00D304EC" w:rsidRDefault="0025222D">
            <w:pPr>
              <w:spacing w:after="0"/>
            </w:pPr>
            <w:r>
              <w:rPr>
                <w:color w:val="000000"/>
              </w:rPr>
              <w:t>Résumé : Sept meurtres en deux mois et demi, tous signés du nom de Smith écrit sur un bristol laissé sur les lieux du crime. Mais il y a des milliers de Smith à Londres. Jusqu'au jour où une piste conduit Scotland Yard du côté de Russel S</w:t>
            </w:r>
            <w:r>
              <w:rPr>
                <w:color w:val="000000"/>
              </w:rPr>
              <w:t>quare.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23950"/>
                        <wp:effectExtent l="0" t="0" r="0" b="0"/>
                        <wp:docPr id="97" name="Picture 97">
                          <a:hlinkClick xmlns:a="http://schemas.openxmlformats.org/drawingml/2006/main" r:id="rId19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8" cstate="print"/>
                                <a:stretch>
                                  <a:fillRect/>
                                </a:stretch>
                              </pic:blipFill>
                              <pic:spPr>
                                <a:xfrm>
                                  <a:off x="0" y="0"/>
                                  <a:ext cx="762000" cy="11239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Maine</w:t>
            </w:r>
            <w:r>
              <w:rPr>
                <w:i/>
                <w:color w:val="000080"/>
              </w:rPr>
              <w:br/>
              <w:t>J. Courtney Sullivan</w:t>
            </w:r>
            <w:r>
              <w:rPr>
                <w:i/>
                <w:color w:val="000080"/>
              </w:rPr>
              <w:br/>
              <w:t xml:space="preserve">traduit de l'anglais (américain) par Camille </w:t>
            </w:r>
            <w:proofErr w:type="spellStart"/>
            <w:r>
              <w:rPr>
                <w:i/>
                <w:color w:val="000080"/>
              </w:rPr>
              <w:t>Lavacourt</w:t>
            </w:r>
            <w:proofErr w:type="spellEnd"/>
          </w:p>
          <w:p w:rsidR="00D304EC" w:rsidRDefault="0025222D">
            <w:pPr>
              <w:spacing w:after="0"/>
            </w:pPr>
            <w:r>
              <w:rPr>
                <w:color w:val="000000"/>
              </w:rPr>
              <w:t>Date : 02/05/2013</w:t>
            </w:r>
          </w:p>
          <w:p w:rsidR="00D304EC" w:rsidRDefault="0025222D">
            <w:pPr>
              <w:spacing w:after="0"/>
            </w:pPr>
            <w:r>
              <w:rPr>
                <w:color w:val="000000"/>
              </w:rPr>
              <w:t xml:space="preserve">Résumé : C'est le dernier été pour Alice, 80 ans, et sa famille dans le Maine, avant de céder la maison familiale emplie des souvenirs de </w:t>
            </w:r>
            <w:r>
              <w:rPr>
                <w:color w:val="000000"/>
              </w:rPr>
              <w:t>cette immigrée irlandaise. C'est aussi le moment des aveux, et les tensions se révèlent entre cette femme sensible mais froide et ses deux filles, autour d'un secret qui ronge la vieille dame depuis des années.</w:t>
            </w: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57300"/>
                        <wp:effectExtent l="0" t="0" r="0" b="0"/>
                        <wp:docPr id="98" name="Picture 98">
                          <a:hlinkClick xmlns:a="http://schemas.openxmlformats.org/drawingml/2006/main" r:id="rId19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0" cstate="print"/>
                                <a:stretch>
                                  <a:fillRect/>
                                </a:stretch>
                              </pic:blipFill>
                              <pic:spPr>
                                <a:xfrm>
                                  <a:off x="0" y="0"/>
                                  <a:ext cx="762000" cy="12573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Petits malentendus sans importance</w:t>
            </w:r>
            <w:r>
              <w:rPr>
                <w:i/>
                <w:color w:val="000080"/>
              </w:rPr>
              <w:br/>
            </w:r>
            <w:r>
              <w:rPr>
                <w:i/>
                <w:color w:val="000080"/>
              </w:rPr>
              <w:t xml:space="preserve">Antonio </w:t>
            </w:r>
            <w:proofErr w:type="spellStart"/>
            <w:r>
              <w:rPr>
                <w:i/>
                <w:color w:val="000080"/>
              </w:rPr>
              <w:t>Tabucchi</w:t>
            </w:r>
            <w:proofErr w:type="spellEnd"/>
            <w:r>
              <w:rPr>
                <w:i/>
                <w:color w:val="000080"/>
              </w:rPr>
              <w:br/>
              <w:t xml:space="preserve">traduit de l'italien par Martine </w:t>
            </w:r>
            <w:proofErr w:type="spellStart"/>
            <w:r>
              <w:rPr>
                <w:i/>
                <w:color w:val="000080"/>
              </w:rPr>
              <w:t>Dejardin</w:t>
            </w:r>
            <w:proofErr w:type="spellEnd"/>
          </w:p>
          <w:p w:rsidR="00D304EC" w:rsidRDefault="0025222D">
            <w:pPr>
              <w:spacing w:after="0"/>
            </w:pPr>
            <w:r>
              <w:rPr>
                <w:color w:val="000000"/>
              </w:rPr>
              <w:t>Date : 01/01/1989</w:t>
            </w:r>
          </w:p>
          <w:p w:rsidR="00D304EC" w:rsidRDefault="0025222D">
            <w:pPr>
              <w:spacing w:after="0"/>
            </w:pPr>
            <w:r>
              <w:rPr>
                <w:color w:val="000000"/>
              </w:rPr>
              <w:t>Résumé : Ce recueil de onze nouvelles montre un écrivain capable de nous proposer des personnages de caractères et d'origines très divers.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33475"/>
                        <wp:effectExtent l="0" t="0" r="0" b="0"/>
                        <wp:docPr id="99" name="Picture 99">
                          <a:hlinkClick xmlns:a="http://schemas.openxmlformats.org/drawingml/2006/main" r:id="rId20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2" cstate="print"/>
                                <a:stretch>
                                  <a:fillRect/>
                                </a:stretch>
                              </pic:blipFill>
                              <pic:spPr>
                                <a:xfrm>
                                  <a:off x="0" y="0"/>
                                  <a:ext cx="762000" cy="11334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Dérive sanglante</w:t>
            </w:r>
            <w:r>
              <w:rPr>
                <w:i/>
                <w:color w:val="000080"/>
              </w:rPr>
              <w:br/>
              <w:t xml:space="preserve">William G. </w:t>
            </w:r>
            <w:proofErr w:type="spellStart"/>
            <w:r>
              <w:rPr>
                <w:i/>
                <w:color w:val="000080"/>
              </w:rPr>
              <w:t>Tappl</w:t>
            </w:r>
            <w:r>
              <w:rPr>
                <w:i/>
                <w:color w:val="000080"/>
              </w:rPr>
              <w:t>y</w:t>
            </w:r>
            <w:proofErr w:type="spellEnd"/>
            <w:r>
              <w:rPr>
                <w:i/>
                <w:color w:val="000080"/>
              </w:rPr>
              <w:br/>
              <w:t>traduit de l'américain par Camille Fort-</w:t>
            </w:r>
            <w:proofErr w:type="spellStart"/>
            <w:r>
              <w:rPr>
                <w:i/>
                <w:color w:val="000080"/>
              </w:rPr>
              <w:t>Cantoni</w:t>
            </w:r>
            <w:proofErr w:type="spellEnd"/>
          </w:p>
          <w:p w:rsidR="00D304EC" w:rsidRDefault="0025222D">
            <w:pPr>
              <w:spacing w:after="0"/>
            </w:pPr>
            <w:r>
              <w:rPr>
                <w:color w:val="000000"/>
              </w:rPr>
              <w:t>Date : 10/05/2007</w:t>
            </w:r>
          </w:p>
          <w:p w:rsidR="00D304EC" w:rsidRDefault="0025222D">
            <w:pPr>
              <w:spacing w:after="0"/>
            </w:pPr>
            <w:r>
              <w:rPr>
                <w:color w:val="000000"/>
              </w:rPr>
              <w:t>Résumé : Stoney Calhoun a perdu la mémoire à la suite d'un accident et est resté 18 mois dans un hôpital de vétérans de Virginie. Sorti avec l'assurance de ne jamais manquer d'argent, il p</w:t>
            </w:r>
            <w:r>
              <w:rPr>
                <w:color w:val="000000"/>
              </w:rPr>
              <w:t>art vers le Nord. Il devient guide de pêche à la mouche dans le Maine et mène une existence paisible jusqu'au jour où un de ses amis est assassiné. Il mène alors l'enquête. Premier volet d'une série.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095375"/>
                        <wp:effectExtent l="0" t="0" r="0" b="0"/>
                        <wp:docPr id="100" name="Picture 100">
                          <a:hlinkClick xmlns:a="http://schemas.openxmlformats.org/drawingml/2006/main" r:id="rId20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4" cstate="print"/>
                                <a:stretch>
                                  <a:fillRect/>
                                </a:stretch>
                              </pic:blipFill>
                              <pic:spPr>
                                <a:xfrm>
                                  <a:off x="0" y="0"/>
                                  <a:ext cx="762000" cy="10953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Faire l'amour</w:t>
            </w:r>
            <w:r>
              <w:rPr>
                <w:i/>
                <w:color w:val="000080"/>
              </w:rPr>
              <w:br/>
              <w:t>Jean-Philippe Toussaint</w:t>
            </w:r>
          </w:p>
          <w:p w:rsidR="00D304EC" w:rsidRDefault="0025222D">
            <w:pPr>
              <w:spacing w:after="0"/>
            </w:pPr>
            <w:r>
              <w:rPr>
                <w:color w:val="000000"/>
              </w:rPr>
              <w:t xml:space="preserve">Date : </w:t>
            </w:r>
            <w:r>
              <w:rPr>
                <w:color w:val="000000"/>
              </w:rPr>
              <w:t>13/09/2002</w:t>
            </w:r>
          </w:p>
          <w:p w:rsidR="00D304EC" w:rsidRDefault="0025222D">
            <w:pPr>
              <w:spacing w:after="0"/>
            </w:pPr>
            <w:r>
              <w:rPr>
                <w:color w:val="000000"/>
              </w:rPr>
              <w:t>Résumé : L'histoire d'une dernière nuit d'amour avant la rupture, à Tokyo.</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38250"/>
                        <wp:effectExtent l="0" t="0" r="0" b="0"/>
                        <wp:docPr id="101" name="Picture 101">
                          <a:hlinkClick xmlns:a="http://schemas.openxmlformats.org/drawingml/2006/main" r:id="rId20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6" cstate="print"/>
                                <a:stretch>
                                  <a:fillRect/>
                                </a:stretch>
                              </pic:blipFill>
                              <pic:spPr>
                                <a:xfrm>
                                  <a:off x="0" y="0"/>
                                  <a:ext cx="762000" cy="12382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grosse femme d'à côté est enceinte</w:t>
            </w:r>
            <w:r>
              <w:rPr>
                <w:i/>
                <w:color w:val="000080"/>
              </w:rPr>
              <w:br/>
              <w:t>Michel Tremblay</w:t>
            </w:r>
          </w:p>
          <w:p w:rsidR="00D304EC" w:rsidRDefault="0025222D">
            <w:pPr>
              <w:spacing w:after="0"/>
            </w:pPr>
            <w:r>
              <w:rPr>
                <w:color w:val="000000"/>
              </w:rPr>
              <w:t>Date : 15/11/1995</w:t>
            </w:r>
          </w:p>
          <w:p w:rsidR="00D304EC" w:rsidRDefault="0025222D">
            <w:pPr>
              <w:spacing w:after="0"/>
            </w:pPr>
            <w:r>
              <w:rPr>
                <w:color w:val="000000"/>
              </w:rPr>
              <w:t xml:space="preserve">Résumé : Une femme enceinte de sept mois devient le centre d'un monde fantasmagorique, au </w:t>
            </w:r>
            <w:proofErr w:type="spellStart"/>
            <w:r>
              <w:rPr>
                <w:color w:val="000000"/>
              </w:rPr>
              <w:t>coeur</w:t>
            </w:r>
            <w:proofErr w:type="spellEnd"/>
            <w:r>
              <w:rPr>
                <w:color w:val="000000"/>
              </w:rPr>
              <w:t xml:space="preserve"> d'un quartier populaire de Montréal.</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09675"/>
                        <wp:effectExtent l="0" t="0" r="0" b="0"/>
                        <wp:docPr id="102" name="Picture 102">
                          <a:hlinkClick xmlns:a="http://schemas.openxmlformats.org/drawingml/2006/main" r:id="rId20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8" cstate="print"/>
                                <a:stretch>
                                  <a:fillRect/>
                                </a:stretch>
                              </pic:blipFill>
                              <pic:spPr>
                                <a:xfrm>
                                  <a:off x="0" y="0"/>
                                  <a:ext cx="762000" cy="1209675"/>
                                </a:xfrm>
                                <a:prstGeom prst="rect">
                                  <a:avLst/>
                                </a:prstGeom>
                              </pic:spPr>
                            </pic:pic>
                          </a:graphicData>
                        </a:graphic>
                      </wp:inline>
                    </w:drawing>
                  </w:r>
                  <w:r>
                    <w:br/>
                  </w:r>
                </w:p>
              </w:tc>
            </w:tr>
          </w:tbl>
          <w:p w:rsidR="00D304EC" w:rsidRDefault="00D304EC">
            <w:pPr>
              <w:spacing w:after="0"/>
            </w:pPr>
          </w:p>
          <w:p w:rsidR="00D304EC" w:rsidRPr="00B75B43" w:rsidRDefault="0025222D">
            <w:pPr>
              <w:spacing w:after="0"/>
              <w:rPr>
                <w:lang w:val="en-US"/>
              </w:rPr>
            </w:pPr>
            <w:proofErr w:type="spellStart"/>
            <w:r w:rsidRPr="00B75B43">
              <w:rPr>
                <w:i/>
                <w:color w:val="000080"/>
                <w:lang w:val="en-US"/>
              </w:rPr>
              <w:t>Debout</w:t>
            </w:r>
            <w:proofErr w:type="spellEnd"/>
            <w:r w:rsidRPr="00B75B43">
              <w:rPr>
                <w:i/>
                <w:color w:val="000080"/>
                <w:lang w:val="en-US"/>
              </w:rPr>
              <w:t xml:space="preserve"> les </w:t>
            </w:r>
            <w:proofErr w:type="spellStart"/>
            <w:r w:rsidRPr="00B75B43">
              <w:rPr>
                <w:i/>
                <w:color w:val="000080"/>
                <w:lang w:val="en-US"/>
              </w:rPr>
              <w:t>morts</w:t>
            </w:r>
            <w:proofErr w:type="spellEnd"/>
            <w:r w:rsidRPr="00B75B43">
              <w:rPr>
                <w:i/>
                <w:color w:val="000080"/>
                <w:lang w:val="en-US"/>
              </w:rPr>
              <w:br/>
              <w:t>Fred Vargas</w:t>
            </w:r>
          </w:p>
          <w:p w:rsidR="00D304EC" w:rsidRPr="00B75B43" w:rsidRDefault="0025222D">
            <w:pPr>
              <w:spacing w:after="0"/>
              <w:rPr>
                <w:lang w:val="en-US"/>
              </w:rPr>
            </w:pPr>
            <w:r w:rsidRPr="00B75B43">
              <w:rPr>
                <w:color w:val="000000"/>
                <w:lang w:val="en-US"/>
              </w:rPr>
              <w:t>Date : 18/03/1995</w:t>
            </w:r>
          </w:p>
          <w:p w:rsidR="00D304EC" w:rsidRDefault="0025222D">
            <w:pPr>
              <w:spacing w:after="0"/>
            </w:pPr>
            <w:r>
              <w:rPr>
                <w:color w:val="000000"/>
              </w:rPr>
              <w:t xml:space="preserve">Résumé : Un arbre pousse-t-il en une seule nuit sans que </w:t>
            </w:r>
            <w:proofErr w:type="gramStart"/>
            <w:r>
              <w:rPr>
                <w:color w:val="000000"/>
              </w:rPr>
              <w:t>personne l'ait</w:t>
            </w:r>
            <w:proofErr w:type="gramEnd"/>
            <w:r>
              <w:rPr>
                <w:color w:val="000000"/>
              </w:rPr>
              <w:t xml:space="preserve"> planté ? Rude énigme sur laquelle vont buter trois chercheurs : Mathias le préhistorien</w:t>
            </w:r>
            <w:r>
              <w:rPr>
                <w:color w:val="000000"/>
              </w:rPr>
              <w:t xml:space="preserve">, Marc le médiéviste et Lucien le fou de la Grande Guerre, qui habitent chacun un étage de la maison toute pourrie de la rue </w:t>
            </w:r>
            <w:proofErr w:type="spellStart"/>
            <w:r>
              <w:rPr>
                <w:color w:val="000000"/>
              </w:rPr>
              <w:t>Chasle</w:t>
            </w:r>
            <w:proofErr w:type="spellEnd"/>
            <w:r>
              <w:rPr>
                <w:color w:val="000000"/>
              </w:rPr>
              <w:t>, à Paris.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62050"/>
                        <wp:effectExtent l="0" t="0" r="0" b="0"/>
                        <wp:docPr id="103" name="Picture 103">
                          <a:hlinkClick xmlns:a="http://schemas.openxmlformats.org/drawingml/2006/main" r:id="rId20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0" cstate="print"/>
                                <a:stretch>
                                  <a:fillRect/>
                                </a:stretch>
                              </pic:blipFill>
                              <pic:spPr>
                                <a:xfrm>
                                  <a:off x="0" y="0"/>
                                  <a:ext cx="762000" cy="11620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diable s'habille en Prada</w:t>
            </w:r>
            <w:r>
              <w:rPr>
                <w:i/>
                <w:color w:val="000080"/>
              </w:rPr>
              <w:br/>
              <w:t xml:space="preserve">Lauren </w:t>
            </w:r>
            <w:proofErr w:type="spellStart"/>
            <w:r>
              <w:rPr>
                <w:i/>
                <w:color w:val="000080"/>
              </w:rPr>
              <w:t>Weisberger</w:t>
            </w:r>
            <w:proofErr w:type="spellEnd"/>
            <w:r>
              <w:rPr>
                <w:i/>
                <w:color w:val="000080"/>
              </w:rPr>
              <w:br/>
              <w:t xml:space="preserve">traduit de l'américain par Christine </w:t>
            </w:r>
            <w:proofErr w:type="spellStart"/>
            <w:r>
              <w:rPr>
                <w:i/>
                <w:color w:val="000080"/>
              </w:rPr>
              <w:t>Barbaste</w:t>
            </w:r>
            <w:proofErr w:type="spellEnd"/>
          </w:p>
          <w:p w:rsidR="00D304EC" w:rsidRDefault="0025222D">
            <w:pPr>
              <w:spacing w:after="0"/>
            </w:pPr>
            <w:r>
              <w:rPr>
                <w:color w:val="000000"/>
              </w:rPr>
              <w:t xml:space="preserve">Date : </w:t>
            </w:r>
            <w:r>
              <w:rPr>
                <w:color w:val="000000"/>
              </w:rPr>
              <w:t>01/06/2004</w:t>
            </w:r>
          </w:p>
          <w:p w:rsidR="00D304EC" w:rsidRDefault="0025222D">
            <w:pPr>
              <w:spacing w:after="0"/>
            </w:pPr>
            <w:r>
              <w:rPr>
                <w:color w:val="000000"/>
              </w:rPr>
              <w:t xml:space="preserve">Résumé : Fraîchement débarquée de sa province, Andrea, journaliste débutante, vient d'être engagée chez </w:t>
            </w:r>
            <w:proofErr w:type="spellStart"/>
            <w:r>
              <w:rPr>
                <w:color w:val="000000"/>
              </w:rPr>
              <w:t>Runway</w:t>
            </w:r>
            <w:proofErr w:type="spellEnd"/>
            <w:r>
              <w:rPr>
                <w:color w:val="000000"/>
              </w:rPr>
              <w:t>, un grand magazine de mode new-yorkais. Une opportunité que tout le monde lui envie... Mais Andrea est en réalité propulsée un peu vit</w:t>
            </w:r>
            <w:r>
              <w:rPr>
                <w:color w:val="000000"/>
              </w:rPr>
              <w:t>e dans un univers hostile, peuplé de créatures aux langues fourchues et aux silhouettes acérées.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04900"/>
                        <wp:effectExtent l="0" t="0" r="0" b="0"/>
                        <wp:docPr id="104" name="Picture 104">
                          <a:hlinkClick xmlns:a="http://schemas.openxmlformats.org/drawingml/2006/main" r:id="rId21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2" cstate="print"/>
                                <a:stretch>
                                  <a:fillRect/>
                                </a:stretch>
                              </pic:blipFill>
                              <pic:spPr>
                                <a:xfrm>
                                  <a:off x="0" y="0"/>
                                  <a:ext cx="762000" cy="1104900"/>
                                </a:xfrm>
                                <a:prstGeom prst="rect">
                                  <a:avLst/>
                                </a:prstGeom>
                              </pic:spPr>
                            </pic:pic>
                          </a:graphicData>
                        </a:graphic>
                      </wp:inline>
                    </w:drawing>
                  </w:r>
                  <w:r>
                    <w:br/>
                  </w:r>
                </w:p>
              </w:tc>
            </w:tr>
          </w:tbl>
          <w:p w:rsidR="00D304EC" w:rsidRDefault="00D304EC">
            <w:pPr>
              <w:spacing w:after="0"/>
            </w:pPr>
          </w:p>
          <w:p w:rsidR="00D304EC" w:rsidRDefault="0025222D">
            <w:pPr>
              <w:spacing w:after="0"/>
            </w:pPr>
            <w:proofErr w:type="spellStart"/>
            <w:r>
              <w:rPr>
                <w:i/>
                <w:color w:val="000080"/>
              </w:rPr>
              <w:t>Uglies</w:t>
            </w:r>
            <w:proofErr w:type="spellEnd"/>
            <w:r>
              <w:rPr>
                <w:i/>
                <w:color w:val="000080"/>
              </w:rPr>
              <w:br/>
              <w:t>Volume 1</w:t>
            </w:r>
            <w:r>
              <w:rPr>
                <w:i/>
                <w:color w:val="000080"/>
              </w:rPr>
              <w:br/>
              <w:t xml:space="preserve">Scott </w:t>
            </w:r>
            <w:proofErr w:type="spellStart"/>
            <w:r>
              <w:rPr>
                <w:i/>
                <w:color w:val="000080"/>
              </w:rPr>
              <w:t>Westerfeld</w:t>
            </w:r>
            <w:proofErr w:type="spellEnd"/>
            <w:r>
              <w:rPr>
                <w:i/>
                <w:color w:val="000080"/>
              </w:rPr>
              <w:br/>
              <w:t>traduit de l'anglais (Etats-Unis) par Guillaume Fournier</w:t>
            </w:r>
          </w:p>
          <w:p w:rsidR="00D304EC" w:rsidRDefault="0025222D">
            <w:pPr>
              <w:spacing w:after="0"/>
            </w:pPr>
            <w:r>
              <w:rPr>
                <w:color w:val="000000"/>
              </w:rPr>
              <w:t>Date : 03/05/2007</w:t>
            </w:r>
          </w:p>
          <w:p w:rsidR="00D304EC" w:rsidRDefault="0025222D">
            <w:pPr>
              <w:spacing w:after="0"/>
            </w:pPr>
            <w:r>
              <w:rPr>
                <w:color w:val="000000"/>
              </w:rPr>
              <w:t xml:space="preserve">Résumé : </w:t>
            </w:r>
            <w:proofErr w:type="spellStart"/>
            <w:r>
              <w:rPr>
                <w:color w:val="000000"/>
              </w:rPr>
              <w:t>Tally</w:t>
            </w:r>
            <w:proofErr w:type="spellEnd"/>
            <w:r>
              <w:rPr>
                <w:color w:val="000000"/>
              </w:rPr>
              <w:t>, 16 ans, s'apprête à subir l'</w:t>
            </w:r>
            <w:r>
              <w:rPr>
                <w:color w:val="000000"/>
              </w:rPr>
              <w:t xml:space="preserve">opération chirurgicale de passage pour quitter le monde des </w:t>
            </w:r>
            <w:proofErr w:type="spellStart"/>
            <w:r>
              <w:rPr>
                <w:color w:val="000000"/>
              </w:rPr>
              <w:t>Uglies</w:t>
            </w:r>
            <w:proofErr w:type="spellEnd"/>
            <w:r>
              <w:rPr>
                <w:color w:val="000000"/>
              </w:rPr>
              <w:t xml:space="preserve"> et intégrer la caste des </w:t>
            </w:r>
            <w:proofErr w:type="spellStart"/>
            <w:r>
              <w:rPr>
                <w:color w:val="000000"/>
              </w:rPr>
              <w:t>Pretties</w:t>
            </w:r>
            <w:proofErr w:type="spellEnd"/>
            <w:r>
              <w:rPr>
                <w:color w:val="000000"/>
              </w:rPr>
              <w:t xml:space="preserve">. Mais la veille de son anniversaire, elle rencontre </w:t>
            </w:r>
            <w:proofErr w:type="spellStart"/>
            <w:r>
              <w:rPr>
                <w:color w:val="000000"/>
              </w:rPr>
              <w:t>Shay</w:t>
            </w:r>
            <w:proofErr w:type="spellEnd"/>
            <w:r>
              <w:rPr>
                <w:color w:val="000000"/>
              </w:rPr>
              <w:t xml:space="preserve"> qui va l'entraîner dans le monde des rebelles et lui faire découvrir que la beauté parfaite et le </w:t>
            </w:r>
            <w:r>
              <w:rPr>
                <w:color w:val="000000"/>
              </w:rPr>
              <w:t>bonheur parfait cachent une manipulation. Que va-t-elle choisir ?</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66825"/>
                        <wp:effectExtent l="0" t="0" r="0" b="0"/>
                        <wp:docPr id="105" name="Picture 105">
                          <a:hlinkClick xmlns:a="http://schemas.openxmlformats.org/drawingml/2006/main" r:id="rId21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4" cstate="print"/>
                                <a:stretch>
                                  <a:fillRect/>
                                </a:stretch>
                              </pic:blipFill>
                              <pic:spPr>
                                <a:xfrm>
                                  <a:off x="0" y="0"/>
                                  <a:ext cx="762000" cy="12668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Le portrait de Dorian Gray</w:t>
            </w:r>
            <w:r>
              <w:rPr>
                <w:i/>
                <w:color w:val="000080"/>
              </w:rPr>
              <w:br/>
              <w:t>Oscar Wilde</w:t>
            </w:r>
            <w:r>
              <w:rPr>
                <w:i/>
                <w:color w:val="000080"/>
              </w:rPr>
              <w:br/>
              <w:t xml:space="preserve">traduit de l'anglais par Richard </w:t>
            </w:r>
            <w:proofErr w:type="spellStart"/>
            <w:r>
              <w:rPr>
                <w:i/>
                <w:color w:val="000080"/>
              </w:rPr>
              <w:t>Crevier</w:t>
            </w:r>
            <w:proofErr w:type="spellEnd"/>
            <w:r>
              <w:rPr>
                <w:i/>
                <w:color w:val="000080"/>
              </w:rPr>
              <w:br/>
            </w:r>
            <w:proofErr w:type="gramStart"/>
            <w:r>
              <w:rPr>
                <w:i/>
                <w:color w:val="000080"/>
              </w:rPr>
              <w:t>préface ,</w:t>
            </w:r>
            <w:proofErr w:type="gramEnd"/>
            <w:r>
              <w:rPr>
                <w:i/>
                <w:color w:val="000080"/>
              </w:rPr>
              <w:t xml:space="preserve"> notes, chronologie et bibliogr. mises à jour par Pascal </w:t>
            </w:r>
            <w:proofErr w:type="spellStart"/>
            <w:r>
              <w:rPr>
                <w:i/>
                <w:color w:val="000080"/>
              </w:rPr>
              <w:t>Aquien</w:t>
            </w:r>
            <w:proofErr w:type="spellEnd"/>
          </w:p>
          <w:p w:rsidR="00D304EC" w:rsidRDefault="0025222D">
            <w:pPr>
              <w:spacing w:after="0"/>
            </w:pPr>
            <w:r>
              <w:rPr>
                <w:color w:val="000000"/>
              </w:rPr>
              <w:t>Date : 18/08/2006</w:t>
            </w:r>
          </w:p>
          <w:p w:rsidR="00D304EC" w:rsidRDefault="0025222D">
            <w:pPr>
              <w:spacing w:after="0"/>
            </w:pPr>
            <w:r>
              <w:rPr>
                <w:color w:val="000000"/>
              </w:rPr>
              <w:t xml:space="preserve">Résumé : </w:t>
            </w:r>
            <w:r>
              <w:rPr>
                <w:color w:val="000000"/>
              </w:rPr>
              <w:t xml:space="preserve">Devant son portrait, Dorian Gray a fait le </w:t>
            </w:r>
            <w:proofErr w:type="spellStart"/>
            <w:r>
              <w:rPr>
                <w:color w:val="000000"/>
              </w:rPr>
              <w:t>voeu</w:t>
            </w:r>
            <w:proofErr w:type="spellEnd"/>
            <w:r>
              <w:rPr>
                <w:color w:val="000000"/>
              </w:rPr>
              <w:t xml:space="preserve"> de ne pas vieillir et de laisser le tableau vieillir à sa place. Le portrait est devenu le miroir de son âme, et quand Dorian commet son premier péché, un pli cruel apparaît sur la bouche peinte. Perverti par</w:t>
            </w:r>
            <w:r>
              <w:rPr>
                <w:color w:val="000000"/>
              </w:rPr>
              <w:t xml:space="preserve"> l'immoral lord Henry </w:t>
            </w:r>
            <w:proofErr w:type="spellStart"/>
            <w:r>
              <w:rPr>
                <w:color w:val="000000"/>
              </w:rPr>
              <w:t>Wotton</w:t>
            </w:r>
            <w:proofErr w:type="spellEnd"/>
            <w:r>
              <w:rPr>
                <w:color w:val="000000"/>
              </w:rPr>
              <w:t>, Gray enchaîne les méfaits, conservant sa beauté, tandis que son portrait s'altère.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62050"/>
                        <wp:effectExtent l="0" t="0" r="0" b="0"/>
                        <wp:docPr id="106" name="Picture 106">
                          <a:hlinkClick xmlns:a="http://schemas.openxmlformats.org/drawingml/2006/main" r:id="rId21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6" cstate="print"/>
                                <a:stretch>
                                  <a:fillRect/>
                                </a:stretch>
                              </pic:blipFill>
                              <pic:spPr>
                                <a:xfrm>
                                  <a:off x="0" y="0"/>
                                  <a:ext cx="762000" cy="116205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Toujours prêt, </w:t>
            </w:r>
            <w:proofErr w:type="spellStart"/>
            <w:r>
              <w:rPr>
                <w:i/>
                <w:color w:val="000080"/>
              </w:rPr>
              <w:t>Jeeves</w:t>
            </w:r>
            <w:proofErr w:type="spellEnd"/>
            <w:r>
              <w:rPr>
                <w:i/>
                <w:color w:val="000080"/>
              </w:rPr>
              <w:t xml:space="preserve"> ?</w:t>
            </w:r>
            <w:r>
              <w:rPr>
                <w:i/>
                <w:color w:val="000080"/>
              </w:rPr>
              <w:br/>
              <w:t xml:space="preserve">Pelham Grenville </w:t>
            </w:r>
            <w:proofErr w:type="spellStart"/>
            <w:r>
              <w:rPr>
                <w:i/>
                <w:color w:val="000080"/>
              </w:rPr>
              <w:t>Wodehouse</w:t>
            </w:r>
            <w:proofErr w:type="spellEnd"/>
            <w:r>
              <w:rPr>
                <w:i/>
                <w:color w:val="000080"/>
              </w:rPr>
              <w:br/>
              <w:t xml:space="preserve">traduit de l'anglais par Anne-Marie </w:t>
            </w:r>
            <w:proofErr w:type="spellStart"/>
            <w:r>
              <w:rPr>
                <w:i/>
                <w:color w:val="000080"/>
              </w:rPr>
              <w:t>Bouloch</w:t>
            </w:r>
            <w:proofErr w:type="spellEnd"/>
          </w:p>
          <w:p w:rsidR="00D304EC" w:rsidRDefault="0025222D">
            <w:pPr>
              <w:spacing w:after="0"/>
            </w:pPr>
            <w:r>
              <w:rPr>
                <w:color w:val="000000"/>
              </w:rPr>
              <w:t>Date : 10/02/2005</w:t>
            </w:r>
          </w:p>
          <w:p w:rsidR="00D304EC" w:rsidRDefault="0025222D">
            <w:pPr>
              <w:spacing w:after="0"/>
            </w:pPr>
            <w:r>
              <w:rPr>
                <w:color w:val="000000"/>
              </w:rPr>
              <w:t>Résumé : La nouvelle mo</w:t>
            </w:r>
            <w:r>
              <w:rPr>
                <w:color w:val="000000"/>
              </w:rPr>
              <w:t xml:space="preserve">ustache de Bertie sème la confusion parmi ses proches : </w:t>
            </w:r>
            <w:proofErr w:type="spellStart"/>
            <w:r>
              <w:rPr>
                <w:color w:val="000000"/>
              </w:rPr>
              <w:t>Jeeves</w:t>
            </w:r>
            <w:proofErr w:type="spellEnd"/>
            <w:r>
              <w:rPr>
                <w:color w:val="000000"/>
              </w:rPr>
              <w:t xml:space="preserve"> désapprouve, Florence </w:t>
            </w:r>
            <w:proofErr w:type="spellStart"/>
            <w:r>
              <w:rPr>
                <w:color w:val="000000"/>
              </w:rPr>
              <w:t>Craye</w:t>
            </w:r>
            <w:proofErr w:type="spellEnd"/>
            <w:r>
              <w:rPr>
                <w:color w:val="000000"/>
              </w:rPr>
              <w:t xml:space="preserve"> apprécie mais pas son fiancé jaloux, Stilton </w:t>
            </w:r>
            <w:proofErr w:type="spellStart"/>
            <w:r>
              <w:rPr>
                <w:color w:val="000000"/>
              </w:rPr>
              <w:t>Cheesewright</w:t>
            </w:r>
            <w:proofErr w:type="spellEnd"/>
            <w:r>
              <w:rPr>
                <w:color w:val="000000"/>
              </w:rPr>
              <w:t>, qui briserait bien le cou de Bertie s'il n'était pas son associé pour une future compétition de fléchettes</w:t>
            </w:r>
            <w:r>
              <w:rPr>
                <w:color w:val="000000"/>
              </w:rPr>
              <w:t xml:space="preserve"> de leur club. De plus tante Dahlia a demandé à Bertie de l'aider pour conclure la vente du magazine qu'elle dirige.</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14425"/>
                        <wp:effectExtent l="0" t="0" r="0" b="0"/>
                        <wp:docPr id="107" name="Picture 107">
                          <a:hlinkClick xmlns:a="http://schemas.openxmlformats.org/drawingml/2006/main" r:id="rId21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8" cstate="print"/>
                                <a:stretch>
                                  <a:fillRect/>
                                </a:stretch>
                              </pic:blipFill>
                              <pic:spPr>
                                <a:xfrm>
                                  <a:off x="0" y="0"/>
                                  <a:ext cx="762000" cy="11144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Flush : une biographie</w:t>
            </w:r>
            <w:r>
              <w:rPr>
                <w:i/>
                <w:color w:val="000080"/>
              </w:rPr>
              <w:br/>
              <w:t>Virginia Woolf</w:t>
            </w:r>
            <w:r>
              <w:rPr>
                <w:i/>
                <w:color w:val="000080"/>
              </w:rPr>
              <w:br/>
              <w:t xml:space="preserve">avec </w:t>
            </w:r>
            <w:proofErr w:type="spellStart"/>
            <w:r>
              <w:rPr>
                <w:i/>
                <w:color w:val="000080"/>
              </w:rPr>
              <w:t>avec</w:t>
            </w:r>
            <w:proofErr w:type="spellEnd"/>
            <w:r>
              <w:rPr>
                <w:i/>
                <w:color w:val="000080"/>
              </w:rPr>
              <w:t xml:space="preserve"> les quatre dessins de Vanessa Bell qui figuraient dans l'édition originale</w:t>
            </w:r>
            <w:r>
              <w:rPr>
                <w:i/>
                <w:color w:val="000080"/>
              </w:rPr>
              <w:br/>
              <w:t xml:space="preserve">traduit </w:t>
            </w:r>
            <w:r>
              <w:rPr>
                <w:i/>
                <w:color w:val="000080"/>
              </w:rPr>
              <w:t>de l'anglais par Charles Mauron</w:t>
            </w:r>
            <w:r>
              <w:rPr>
                <w:i/>
                <w:color w:val="000080"/>
              </w:rPr>
              <w:br/>
              <w:t xml:space="preserve">préface David </w:t>
            </w:r>
            <w:proofErr w:type="spellStart"/>
            <w:r>
              <w:rPr>
                <w:i/>
                <w:color w:val="000080"/>
              </w:rPr>
              <w:t>Garnett</w:t>
            </w:r>
            <w:proofErr w:type="spellEnd"/>
          </w:p>
          <w:p w:rsidR="00D304EC" w:rsidRDefault="0025222D">
            <w:pPr>
              <w:spacing w:after="0"/>
            </w:pPr>
            <w:r>
              <w:rPr>
                <w:color w:val="000000"/>
              </w:rPr>
              <w:t>Date : 18/03/2010</w:t>
            </w:r>
          </w:p>
          <w:p w:rsidR="00D304EC" w:rsidRDefault="0025222D">
            <w:pPr>
              <w:spacing w:after="0"/>
            </w:pPr>
            <w:r>
              <w:rPr>
                <w:color w:val="000000"/>
              </w:rPr>
              <w:t xml:space="preserve">Résumé : Biographie imaginaire et parodique de la vie d'un chien, Flush : sa jeunesse à la campagne avec Mary Russel </w:t>
            </w:r>
            <w:proofErr w:type="spellStart"/>
            <w:r>
              <w:rPr>
                <w:color w:val="000000"/>
              </w:rPr>
              <w:t>Mitford</w:t>
            </w:r>
            <w:proofErr w:type="spellEnd"/>
            <w:r>
              <w:rPr>
                <w:color w:val="000000"/>
              </w:rPr>
              <w:t xml:space="preserve"> ; son adoption en 1842 par Elizabeth </w:t>
            </w:r>
            <w:proofErr w:type="spellStart"/>
            <w:r>
              <w:rPr>
                <w:color w:val="000000"/>
              </w:rPr>
              <w:t>Barrett</w:t>
            </w:r>
            <w:proofErr w:type="spellEnd"/>
            <w:r>
              <w:rPr>
                <w:color w:val="000000"/>
              </w:rPr>
              <w:t>, atteinte d'un</w:t>
            </w:r>
            <w:r>
              <w:rPr>
                <w:color w:val="000000"/>
              </w:rPr>
              <w:t>e maladie mystérieuse qui l'oblige à rester alitée et prisonnière d'un père tyrannique ; sa découverte de Londres où il est victime d'un enlèvement ; enfin sa vie paisible en Italie avec Elizabeth qui a recouvré la santé.</w:t>
            </w:r>
          </w:p>
          <w:p w:rsidR="00D304EC" w:rsidRDefault="0025222D">
            <w:pPr>
              <w:spacing w:after="0"/>
            </w:pPr>
            <w:r>
              <w:rPr>
                <w:color w:val="0000FF"/>
              </w:rPr>
              <w:t>commentaire : ***</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04900"/>
                        <wp:effectExtent l="0" t="0" r="0" b="0"/>
                        <wp:docPr id="108" name="Picture 108">
                          <a:hlinkClick xmlns:a="http://schemas.openxmlformats.org/drawingml/2006/main" r:id="rId21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0" cstate="print"/>
                                <a:stretch>
                                  <a:fillRect/>
                                </a:stretch>
                              </pic:blipFill>
                              <pic:spPr>
                                <a:xfrm>
                                  <a:off x="0" y="0"/>
                                  <a:ext cx="762000" cy="1104900"/>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Mémoires </w:t>
            </w:r>
            <w:r>
              <w:rPr>
                <w:i/>
                <w:color w:val="000080"/>
              </w:rPr>
              <w:t>d'Hadrien</w:t>
            </w:r>
            <w:r>
              <w:rPr>
                <w:i/>
                <w:color w:val="000080"/>
              </w:rPr>
              <w:br/>
              <w:t>Suivi de Carnets de notes de Mémoires d'Hadrien</w:t>
            </w:r>
            <w:r>
              <w:rPr>
                <w:i/>
                <w:color w:val="000080"/>
              </w:rPr>
              <w:br/>
              <w:t>Marguerite Yourcenar</w:t>
            </w:r>
          </w:p>
          <w:p w:rsidR="00D304EC" w:rsidRDefault="0025222D">
            <w:pPr>
              <w:spacing w:after="0"/>
              <w:rPr>
                <w:color w:val="000000"/>
              </w:rPr>
            </w:pPr>
            <w:r>
              <w:rPr>
                <w:color w:val="000000"/>
              </w:rPr>
              <w:t>Date : 25/11/1977</w:t>
            </w:r>
          </w:p>
          <w:p w:rsidR="00B75B43" w:rsidRDefault="00B75B43">
            <w:pPr>
              <w:spacing w:after="0"/>
            </w:pPr>
            <w:r>
              <w:rPr>
                <w:color w:val="000000"/>
              </w:rPr>
              <w:t xml:space="preserve">Résumé : </w:t>
            </w:r>
            <w:r>
              <w:t>Au soir de sa vie, l'empereur Hadrien écrit ses mémoires. Un texte évoquant la mort, la dualité du corps et de l'esprit, le sacré, l'amour, l'art et le temps...</w:t>
            </w:r>
          </w:p>
          <w:p w:rsidR="002F1E4B" w:rsidRDefault="002F1E4B">
            <w:pPr>
              <w:spacing w:after="0"/>
            </w:pPr>
          </w:p>
          <w:p w:rsidR="002F1E4B" w:rsidRDefault="002F1E4B">
            <w:pPr>
              <w:spacing w:after="0"/>
            </w:pP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209675"/>
                        <wp:effectExtent l="0" t="0" r="0" b="0"/>
                        <wp:docPr id="109" name="Picture 109">
                          <a:hlinkClick xmlns:a="http://schemas.openxmlformats.org/drawingml/2006/main" r:id="rId22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2" cstate="print"/>
                                <a:stretch>
                                  <a:fillRect/>
                                </a:stretch>
                              </pic:blipFill>
                              <pic:spPr>
                                <a:xfrm>
                                  <a:off x="0" y="0"/>
                                  <a:ext cx="762000" cy="120967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La voleuse de livres</w:t>
            </w:r>
            <w:r>
              <w:rPr>
                <w:i/>
                <w:color w:val="000080"/>
              </w:rPr>
              <w:br/>
              <w:t xml:space="preserve">Markus </w:t>
            </w:r>
            <w:proofErr w:type="spellStart"/>
            <w:r>
              <w:rPr>
                <w:i/>
                <w:color w:val="000080"/>
              </w:rPr>
              <w:t>Zusak</w:t>
            </w:r>
            <w:proofErr w:type="spellEnd"/>
            <w:r>
              <w:rPr>
                <w:i/>
                <w:color w:val="000080"/>
              </w:rPr>
              <w:br/>
              <w:t>traduit de l'anglais par Marie-France Girod</w:t>
            </w:r>
          </w:p>
          <w:p w:rsidR="00D304EC" w:rsidRDefault="0025222D">
            <w:pPr>
              <w:spacing w:after="0"/>
            </w:pPr>
            <w:r>
              <w:rPr>
                <w:color w:val="000000"/>
              </w:rPr>
              <w:t>Date : 15/03/2007</w:t>
            </w:r>
          </w:p>
          <w:p w:rsidR="00D304EC" w:rsidRDefault="0025222D">
            <w:pPr>
              <w:spacing w:after="0"/>
            </w:pPr>
            <w:r>
              <w:rPr>
                <w:color w:val="000000"/>
              </w:rPr>
              <w:t xml:space="preserve">Résumé : 1939, en Allemagne nazie. </w:t>
            </w:r>
            <w:proofErr w:type="spellStart"/>
            <w:r>
              <w:rPr>
                <w:color w:val="000000"/>
              </w:rPr>
              <w:t>Liesel</w:t>
            </w:r>
            <w:proofErr w:type="spellEnd"/>
            <w:r>
              <w:rPr>
                <w:color w:val="000000"/>
              </w:rPr>
              <w:t xml:space="preserve"> </w:t>
            </w:r>
            <w:proofErr w:type="spellStart"/>
            <w:r>
              <w:rPr>
                <w:color w:val="000000"/>
              </w:rPr>
              <w:t>Meminger</w:t>
            </w:r>
            <w:proofErr w:type="spellEnd"/>
            <w:r>
              <w:rPr>
                <w:color w:val="000000"/>
              </w:rPr>
              <w:t xml:space="preserve">, une </w:t>
            </w:r>
            <w:r>
              <w:rPr>
                <w:color w:val="000000"/>
              </w:rPr>
              <w:t xml:space="preserve">petite fille de 7 ans malmenée par les tourments de la guerre, tente de grandir et de survivre avec la complicité de son père adoptif. Ensemble, ils apprennent à lire. Avec le temps, </w:t>
            </w:r>
            <w:proofErr w:type="spellStart"/>
            <w:r>
              <w:rPr>
                <w:color w:val="000000"/>
              </w:rPr>
              <w:t>Liesel</w:t>
            </w:r>
            <w:proofErr w:type="spellEnd"/>
            <w:r>
              <w:rPr>
                <w:color w:val="000000"/>
              </w:rPr>
              <w:t xml:space="preserve"> voit à travers les livres son unique salut pour sortir du cauchema</w:t>
            </w:r>
            <w:r>
              <w:rPr>
                <w:color w:val="000000"/>
              </w:rPr>
              <w:t>r... Elle n'a plus qu'une idée en tête, celle de voler et de partager les livres...</w:t>
            </w:r>
          </w:p>
          <w:p w:rsidR="00D304EC" w:rsidRDefault="00D304EC">
            <w:pPr>
              <w:spacing w:after="0"/>
            </w:pPr>
          </w:p>
        </w:tc>
      </w:tr>
      <w:tr w:rsidR="00D304EC">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D304EC">
              <w:tblPrEx>
                <w:tblCellMar>
                  <w:top w:w="0" w:type="dxa"/>
                  <w:bottom w:w="0" w:type="dxa"/>
                </w:tblCellMar>
              </w:tblPrEx>
              <w:trPr>
                <w:cantSplit/>
              </w:trPr>
              <w:tc>
                <w:tcPr>
                  <w:tcW w:w="0" w:type="dxa"/>
                </w:tcPr>
                <w:p w:rsidR="00D304EC" w:rsidRDefault="0025222D">
                  <w:pPr>
                    <w:spacing w:after="0"/>
                    <w:jc w:val="center"/>
                  </w:pPr>
                  <w:r>
                    <w:rPr>
                      <w:noProof/>
                    </w:rPr>
                    <w:drawing>
                      <wp:inline distT="0" distB="0" distL="0" distR="100000">
                        <wp:extent cx="762000" cy="1152525"/>
                        <wp:effectExtent l="0" t="0" r="0" b="0"/>
                        <wp:docPr id="110" name="Picture 110">
                          <a:hlinkClick xmlns:a="http://schemas.openxmlformats.org/drawingml/2006/main" r:id="rId22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4" cstate="print"/>
                                <a:stretch>
                                  <a:fillRect/>
                                </a:stretch>
                              </pic:blipFill>
                              <pic:spPr>
                                <a:xfrm>
                                  <a:off x="0" y="0"/>
                                  <a:ext cx="762000" cy="1152525"/>
                                </a:xfrm>
                                <a:prstGeom prst="rect">
                                  <a:avLst/>
                                </a:prstGeom>
                              </pic:spPr>
                            </pic:pic>
                          </a:graphicData>
                        </a:graphic>
                      </wp:inline>
                    </w:drawing>
                  </w:r>
                  <w:r>
                    <w:br/>
                  </w:r>
                </w:p>
              </w:tc>
            </w:tr>
          </w:tbl>
          <w:p w:rsidR="00D304EC" w:rsidRDefault="00D304EC">
            <w:pPr>
              <w:spacing w:after="0"/>
            </w:pPr>
          </w:p>
          <w:p w:rsidR="00D304EC" w:rsidRDefault="0025222D">
            <w:pPr>
              <w:spacing w:after="0"/>
            </w:pPr>
            <w:r>
              <w:rPr>
                <w:i/>
                <w:color w:val="000080"/>
              </w:rPr>
              <w:t xml:space="preserve">La pitié dangereuse ou L'impatience du </w:t>
            </w:r>
            <w:proofErr w:type="spellStart"/>
            <w:r>
              <w:rPr>
                <w:i/>
                <w:color w:val="000080"/>
              </w:rPr>
              <w:t>coeur</w:t>
            </w:r>
            <w:proofErr w:type="spellEnd"/>
            <w:r>
              <w:rPr>
                <w:i/>
                <w:color w:val="000080"/>
              </w:rPr>
              <w:br/>
              <w:t>Stefan Zweig</w:t>
            </w:r>
            <w:r>
              <w:rPr>
                <w:i/>
                <w:color w:val="000080"/>
              </w:rPr>
              <w:br/>
              <w:t xml:space="preserve">traduction originelle de l'allemand par </w:t>
            </w:r>
            <w:proofErr w:type="spellStart"/>
            <w:r>
              <w:rPr>
                <w:i/>
                <w:color w:val="000080"/>
              </w:rPr>
              <w:t>Alzir</w:t>
            </w:r>
            <w:proofErr w:type="spellEnd"/>
            <w:r>
              <w:rPr>
                <w:i/>
                <w:color w:val="000080"/>
              </w:rPr>
              <w:t xml:space="preserve"> </w:t>
            </w:r>
            <w:proofErr w:type="spellStart"/>
            <w:r>
              <w:rPr>
                <w:i/>
                <w:color w:val="000080"/>
              </w:rPr>
              <w:t>Hella</w:t>
            </w:r>
            <w:proofErr w:type="spellEnd"/>
            <w:r>
              <w:rPr>
                <w:i/>
                <w:color w:val="000080"/>
              </w:rPr>
              <w:br/>
              <w:t>révisée par Brigitte Vergne-</w:t>
            </w:r>
            <w:proofErr w:type="spellStart"/>
            <w:r>
              <w:rPr>
                <w:i/>
                <w:color w:val="000080"/>
              </w:rPr>
              <w:t>Cain</w:t>
            </w:r>
            <w:proofErr w:type="spellEnd"/>
            <w:r>
              <w:rPr>
                <w:i/>
                <w:color w:val="000080"/>
              </w:rPr>
              <w:t xml:space="preserve"> et Gérard </w:t>
            </w:r>
            <w:proofErr w:type="spellStart"/>
            <w:r>
              <w:rPr>
                <w:i/>
                <w:color w:val="000080"/>
              </w:rPr>
              <w:t>Rudent</w:t>
            </w:r>
            <w:proofErr w:type="spellEnd"/>
          </w:p>
          <w:p w:rsidR="00D304EC" w:rsidRDefault="0025222D">
            <w:pPr>
              <w:spacing w:after="0"/>
            </w:pPr>
            <w:r>
              <w:rPr>
                <w:color w:val="000000"/>
              </w:rPr>
              <w:t>Date : 12/05/2010</w:t>
            </w:r>
          </w:p>
          <w:p w:rsidR="00D304EC" w:rsidRDefault="0025222D">
            <w:pPr>
              <w:spacing w:after="0"/>
            </w:pPr>
            <w:r>
              <w:rPr>
                <w:color w:val="000000"/>
              </w:rPr>
              <w:t xml:space="preserve">Résumé : En 1913, dans une ville de garnison autrichienne, Anton </w:t>
            </w:r>
            <w:proofErr w:type="spellStart"/>
            <w:r>
              <w:rPr>
                <w:color w:val="000000"/>
              </w:rPr>
              <w:t>Hofmiller</w:t>
            </w:r>
            <w:proofErr w:type="spellEnd"/>
            <w:r>
              <w:rPr>
                <w:color w:val="000000"/>
              </w:rPr>
              <w:t xml:space="preserve">, jeune officier de cavalerie, reçu au château du très riche </w:t>
            </w:r>
            <w:proofErr w:type="spellStart"/>
            <w:r>
              <w:rPr>
                <w:color w:val="000000"/>
              </w:rPr>
              <w:t>Kekesfalva</w:t>
            </w:r>
            <w:proofErr w:type="spellEnd"/>
            <w:r>
              <w:rPr>
                <w:color w:val="000000"/>
              </w:rPr>
              <w:t>, invite par erreur Edith, la fille de son hôte qui est paralysée, à danser. Pour réparer cet</w:t>
            </w:r>
            <w:r>
              <w:rPr>
                <w:color w:val="000000"/>
              </w:rPr>
              <w:t>te maladresse, il multiplie les attentions que la jeune fille interprète comme les signes d'un amour naissant.</w:t>
            </w:r>
          </w:p>
          <w:p w:rsidR="00D304EC" w:rsidRDefault="00D304EC">
            <w:pPr>
              <w:spacing w:after="0"/>
            </w:pPr>
          </w:p>
        </w:tc>
      </w:tr>
    </w:tbl>
    <w:p w:rsidR="00D304EC" w:rsidRDefault="00D304EC">
      <w:pPr>
        <w:sectPr w:rsidR="00D304EC">
          <w:type w:val="continuous"/>
          <w:pgSz w:w="11906" w:h="16838"/>
          <w:pgMar w:top="720" w:right="720" w:bottom="720" w:left="720" w:header="708" w:footer="708" w:gutter="0"/>
          <w:cols w:space="400"/>
        </w:sectPr>
      </w:pPr>
    </w:p>
    <w:p w:rsidR="00D304EC" w:rsidRDefault="0025222D">
      <w:r>
        <w:pict>
          <v:rect id="_x0000_i1026" style="width:0;height:1.5pt" o:hralign="center" o:hrstd="t" o:hr="t" fillcolor="#a0a0a0" stroked="f"/>
        </w:pict>
      </w:r>
    </w:p>
    <w:sectPr w:rsidR="00D304E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5222D">
      <w:pPr>
        <w:spacing w:after="0" w:line="240" w:lineRule="auto"/>
      </w:pPr>
      <w:r>
        <w:separator/>
      </w:r>
    </w:p>
  </w:endnote>
  <w:endnote w:type="continuationSeparator" w:id="0">
    <w:p w:rsidR="00000000" w:rsidRDefault="00252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5222D">
      <w:pPr>
        <w:spacing w:after="0" w:line="240" w:lineRule="auto"/>
      </w:pPr>
      <w:r>
        <w:separator/>
      </w:r>
    </w:p>
  </w:footnote>
  <w:footnote w:type="continuationSeparator" w:id="0">
    <w:p w:rsidR="00000000" w:rsidRDefault="002522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4EC" w:rsidRDefault="0025222D">
    <w:r>
      <w:rPr>
        <w:noProof/>
      </w:rPr>
      <w:drawing>
        <wp:anchor distT="0" distB="0" distL="114300" distR="114300" simplePos="0" relativeHeight="251657216" behindDoc="0" locked="0" layoutInCell="1" allowOverlap="1">
          <wp:simplePos x="0" y="0"/>
          <wp:positionH relativeFrom="column">
            <wp:posOffset>-269240</wp:posOffset>
          </wp:positionH>
          <wp:positionV relativeFrom="paragraph">
            <wp:posOffset>3033286</wp:posOffset>
          </wp:positionV>
          <wp:extent cx="203200" cy="325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203200" cy="32512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4EC" w:rsidRDefault="0025222D">
    <w:pPr>
      <w:jc w:val="center"/>
    </w:pPr>
    <w:r>
      <w:rPr>
        <w:b/>
        <w:u w:val="single"/>
      </w:rPr>
      <w:t>Club de Lecture</w:t>
    </w:r>
    <w:r>
      <w:rPr>
        <w:noProof/>
      </w:rPr>
      <w:drawing>
        <wp:anchor distT="0" distB="0" distL="114300" distR="114300" simplePos="0" relativeHeight="251658240" behindDoc="0" locked="0" layoutInCell="1" allowOverlap="1">
          <wp:simplePos x="0" y="0"/>
          <wp:positionH relativeFrom="column">
            <wp:posOffset>-269240</wp:posOffset>
          </wp:positionH>
          <wp:positionV relativeFrom="paragraph">
            <wp:posOffset>3033286</wp:posOffset>
          </wp:positionV>
          <wp:extent cx="203200" cy="325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203200" cy="32512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EC"/>
    <w:rsid w:val="0025222D"/>
    <w:rsid w:val="002F1E4B"/>
    <w:rsid w:val="009349DD"/>
    <w:rsid w:val="00B74A54"/>
    <w:rsid w:val="00B75B43"/>
    <w:rsid w:val="00D304E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53F70C0-2BCC-4CB4-8BC0-4CE9CBB47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22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22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catalogue.bibcentrale-bxl.be/smartccbiweb/List.csp?SearchT1=%202-253-04811-9&amp;Index1=Uindex07&amp;Database=1&amp;BoolOp2=AND&amp;SearchT2=&amp;Index2=Uindex11&amp;BoolOp3=AND&amp;SearchT3=&amp;Index3=Uindex11&amp;BoolOp4=AND&amp;SearchT4=&amp;Index4=Uindex11&amp;Year1=&amp;Year2=&amp;PublicationType=NoPreference&amp;Owned=NoPreference&amp;SearchMethod=Find_3&amp;SearchTerm1=2-253-04811-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1" Type="http://schemas.openxmlformats.org/officeDocument/2006/relationships/hyperlink" Target="http://www.catalogue.bibcentrale-bxl.be/smartccbiweb/List.csp?SearchT1=%202-226-08881-4&amp;Index1=Uindex07&amp;Database=1&amp;BoolOp2=AND&amp;SearchT2=&amp;Index2=Uindex11&amp;BoolOp3=AND&amp;SearchT3=&amp;Index3=Uindex11&amp;BoolOp4=AND&amp;SearchT4=&amp;Index4=Uindex11&amp;Year1=&amp;Year2=&amp;PublicationType=NoPreference&amp;Owned=NoPreference&amp;SearchMethod=Find_3&amp;SearchTerm1=2-226-08881-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42" Type="http://schemas.openxmlformats.org/officeDocument/2006/relationships/image" Target="media/image19.jpg"/><Relationship Id="rId63" Type="http://schemas.openxmlformats.org/officeDocument/2006/relationships/hyperlink" Target="http://www.catalogue.bibcentrale-bxl.be/smartccbiweb/List.csp?SearchT1=%202-07-075799-4&amp;Index1=Uindex07&amp;Database=1&amp;BoolOp2=AND&amp;SearchT2=&amp;Index2=Uindex11&amp;BoolOp3=AND&amp;SearchT3=&amp;Index3=Uindex11&amp;BoolOp4=AND&amp;SearchT4=&amp;Index4=Uindex11&amp;Year1=&amp;Year2=&amp;PublicationType=NoPreference&amp;Owned=NoPreference&amp;SearchMethod=Find_3&amp;SearchTerm1=2-07-075799-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84" Type="http://schemas.openxmlformats.org/officeDocument/2006/relationships/image" Target="media/image40.jpg"/><Relationship Id="rId138" Type="http://schemas.openxmlformats.org/officeDocument/2006/relationships/hyperlink" Target="http://www.catalogue.bibcentrale-bxl.be/smartccbiweb/List.csp?SearchT1=%20978-2-08-120816-2&amp;Index1=Uindex07&amp;Database=1&amp;BoolOp2=AND&amp;SearchT2=&amp;Index2=Uindex11&amp;BoolOp3=AND&amp;SearchT3=&amp;Index3=Uindex11&amp;BoolOp4=AND&amp;SearchT4=&amp;Index4=Uindex11&amp;Year1=&amp;Year2=&amp;PublicationType=NoPreference&amp;Owned=NoPreference&amp;SearchMethod=Find_3&amp;SearchTerm1=978-2-08-120816-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59" Type="http://schemas.openxmlformats.org/officeDocument/2006/relationships/hyperlink" Target="http://www.catalogue.bibcentrale-bxl.be/smartccbiweb/List.csp?SearchT1=%202-234-05403-6&amp;Index1=Uindex07&amp;Database=1&amp;BoolOp2=AND&amp;SearchT2=&amp;Index2=Uindex11&amp;BoolOp3=AND&amp;SearchT3=&amp;Index3=Uindex11&amp;BoolOp4=AND&amp;SearchT4=&amp;Index4=Uindex11&amp;Year1=&amp;Year2=&amp;PublicationType=NoPreference&amp;Owned=NoPreference&amp;SearchMethod=Find_3&amp;SearchTerm1=2-234-05403-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70" Type="http://schemas.openxmlformats.org/officeDocument/2006/relationships/image" Target="media/image84.jpg"/><Relationship Id="rId191" Type="http://schemas.openxmlformats.org/officeDocument/2006/relationships/hyperlink" Target="http://www.catalogue.bibcentrale-bxl.be/smartccbiweb/List.csp?SearchT1=%202-7073-1732-2&amp;Index1=Uindex07&amp;Database=1&amp;BoolOp2=AND&amp;SearchT2=&amp;Index2=Uindex11&amp;BoolOp3=AND&amp;SearchT3=&amp;Index3=Uindex11&amp;BoolOp4=AND&amp;SearchT4=&amp;Index4=Uindex11&amp;Year1=&amp;Year2=&amp;PublicationType=NoPreference&amp;Owned=NoPreference&amp;SearchMethod=Find_3&amp;SearchTerm1=2-7073-1732-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05" Type="http://schemas.openxmlformats.org/officeDocument/2006/relationships/hyperlink" Target="http://www.catalogue.bibcentrale-bxl.be/smartccbiweb/List.csp?SearchT1=%202-7427-0637-2&amp;Index1=Uindex07&amp;Database=1&amp;BoolOp2=AND&amp;SearchT2=&amp;Index2=Uindex11&amp;BoolOp3=AND&amp;SearchT3=&amp;Index3=Uindex11&amp;BoolOp4=AND&amp;SearchT4=&amp;Index4=Uindex11&amp;Year1=&amp;Year2=&amp;PublicationType=NoPreference&amp;Owned=NoPreference&amp;SearchMethod=Find_3&amp;SearchTerm1=2-7427-0637-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26" Type="http://schemas.openxmlformats.org/officeDocument/2006/relationships/theme" Target="theme/theme1.xml"/><Relationship Id="rId107" Type="http://schemas.openxmlformats.org/officeDocument/2006/relationships/hyperlink" Target="http://www.catalogue.bibcentrale-bxl.be/smartccbiweb/List.csp?SearchT1=%202-253-05551-4&amp;Index1=Uindex07&amp;Database=1&amp;BoolOp2=AND&amp;SearchT2=&amp;Index2=Uindex11&amp;BoolOp3=AND&amp;SearchT3=&amp;Index3=Uindex11&amp;BoolOp4=AND&amp;SearchT4=&amp;Index4=Uindex11&amp;Year1=&amp;Year2=&amp;PublicationType=NoPreference&amp;Owned=NoPreference&amp;SearchMethod=Find_3&amp;SearchTerm1=2-253-05551-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1" Type="http://schemas.openxmlformats.org/officeDocument/2006/relationships/hyperlink" Target="http://www.catalogue.bibcentrale-bxl.be/smartccbiweb/List.csp?SearchT1=%202-87929-504-1&amp;Index1=Uindex07&amp;Database=1&amp;BoolOp2=AND&amp;SearchT2=&amp;Index2=Uindex11&amp;BoolOp3=AND&amp;SearchT3=&amp;Index3=Uindex11&amp;BoolOp4=AND&amp;SearchT4=&amp;Index4=Uindex11&amp;Year1=&amp;Year2=&amp;PublicationType=NoPreference&amp;Owned=NoPreference&amp;SearchMethod=Find_3&amp;SearchTerm1=2-87929-504-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32" Type="http://schemas.openxmlformats.org/officeDocument/2006/relationships/image" Target="media/image14.jpg"/><Relationship Id="rId53" Type="http://schemas.openxmlformats.org/officeDocument/2006/relationships/hyperlink" Target="http://www.catalogue.bibcentrale-bxl.be/smartccbiweb/List.csp?SearchT1=%202-234-05774-4&amp;Index1=Uindex07&amp;Database=1&amp;BoolOp2=AND&amp;SearchT2=&amp;Index2=Uindex11&amp;BoolOp3=AND&amp;SearchT3=&amp;Index3=Uindex11&amp;BoolOp4=AND&amp;SearchT4=&amp;Index4=Uindex11&amp;Year1=&amp;Year2=&amp;PublicationType=NoPreference&amp;Owned=NoPreference&amp;SearchMethod=Find_3&amp;SearchTerm1=2-234-05774-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74" Type="http://schemas.openxmlformats.org/officeDocument/2006/relationships/image" Target="media/image35.jpg"/><Relationship Id="rId128" Type="http://schemas.openxmlformats.org/officeDocument/2006/relationships/image" Target="media/image62.jpg"/><Relationship Id="rId149" Type="http://schemas.openxmlformats.org/officeDocument/2006/relationships/image" Target="media/image73.jpg"/><Relationship Id="rId5" Type="http://schemas.openxmlformats.org/officeDocument/2006/relationships/endnotes" Target="endnotes.xml"/><Relationship Id="rId95" Type="http://schemas.openxmlformats.org/officeDocument/2006/relationships/hyperlink" Target="http://www.catalogue.bibcentrale-bxl.be/smartccbiweb/List.csp?SearchT1=%202-7143-0359-5&amp;Index1=Uindex07&amp;Database=1&amp;BoolOp2=AND&amp;SearchT2=&amp;Index2=Uindex11&amp;BoolOp3=AND&amp;SearchT3=&amp;Index3=Uindex11&amp;BoolOp4=AND&amp;SearchT4=&amp;Index4=Uindex11&amp;Year1=&amp;Year2=&amp;PublicationType=NoPreference&amp;Owned=NoPreference&amp;SearchMethod=Find_3&amp;SearchTerm1=2-7143-0359-5&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60" Type="http://schemas.openxmlformats.org/officeDocument/2006/relationships/image" Target="media/image79.jpg"/><Relationship Id="rId181" Type="http://schemas.openxmlformats.org/officeDocument/2006/relationships/hyperlink" Target="http://www.catalogue.bibcentrale-bxl.be/smartccbiweb/List.csp?SearchT1=%20978-2-87586-009-5&amp;Index1=Uindex07&amp;Database=1&amp;BoolOp2=AND&amp;SearchT2=&amp;Index2=Uindex11&amp;BoolOp3=AND&amp;SearchT3=&amp;Index3=Uindex11&amp;BoolOp4=AND&amp;SearchT4=&amp;Index4=Uindex11&amp;Year1=&amp;Year2=&amp;PublicationType=NoPreference&amp;Owned=NoPreference&amp;SearchMethod=Find_3&amp;SearchTerm1=978-2-87586-009-5&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16" Type="http://schemas.openxmlformats.org/officeDocument/2006/relationships/image" Target="media/image107.jpg"/><Relationship Id="rId211" Type="http://schemas.openxmlformats.org/officeDocument/2006/relationships/hyperlink" Target="http://www.catalogue.bibcentrale-bxl.be/smartccbiweb/List.csp?SearchT1=%20978-2-266-15924-1&amp;Index1=Uindex07&amp;Database=1&amp;BoolOp2=AND&amp;SearchT2=&amp;Index2=Uindex11&amp;BoolOp3=AND&amp;SearchT3=&amp;Index3=Uindex11&amp;BoolOp4=AND&amp;SearchT4=&amp;Index4=Uindex11&amp;Year1=&amp;Year2=&amp;PublicationType=NoPreference&amp;Owned=NoPreference&amp;SearchMethod=Find_3&amp;SearchTerm1=978-2-266-15924-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2" Type="http://schemas.openxmlformats.org/officeDocument/2006/relationships/image" Target="media/image9.jpg"/><Relationship Id="rId27" Type="http://schemas.openxmlformats.org/officeDocument/2006/relationships/hyperlink" Target="http://www.catalogue.bibcentrale-bxl.be/smartccbiweb/List.csp?SearchT1=%20978-2-260-01610-6&amp;Index1=Uindex07&amp;Database=1&amp;BoolOp2=AND&amp;SearchT2=&amp;Index2=Uindex11&amp;BoolOp3=AND&amp;SearchT3=&amp;Index3=Uindex11&amp;BoolOp4=AND&amp;SearchT4=&amp;Index4=Uindex11&amp;Year1=&amp;Year2=&amp;PublicationType=NoPreference&amp;Owned=NoPreference&amp;SearchMethod=Find_3&amp;SearchTerm1=978-2-260-01610-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43" Type="http://schemas.openxmlformats.org/officeDocument/2006/relationships/hyperlink" Target="http://www.catalogue.bibcentrale-bxl.be/smartccbiweb/List.csp?SearchT1=%20978-2-07-034863-3&amp;Index1=Uindex07&amp;Database=1&amp;BoolOp2=AND&amp;SearchT2=&amp;Index2=Uindex11&amp;BoolOp3=AND&amp;SearchT3=&amp;Index3=Uindex11&amp;BoolOp4=AND&amp;SearchT4=&amp;Index4=Uindex11&amp;Year1=&amp;Year2=&amp;PublicationType=NoPreference&amp;Owned=NoPreference&amp;SearchMethod=Find_3&amp;SearchTerm1=978-2-07-034863-3&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48" Type="http://schemas.openxmlformats.org/officeDocument/2006/relationships/image" Target="media/image22.jpg"/><Relationship Id="rId64" Type="http://schemas.openxmlformats.org/officeDocument/2006/relationships/image" Target="media/image30.jpg"/><Relationship Id="rId69" Type="http://schemas.openxmlformats.org/officeDocument/2006/relationships/hyperlink" Target="http://www.catalogue.bibcentrale-bxl.be/smartccbiweb/List.csp?SearchT1=%202-7427-6524-7&amp;Index1=Uindex07&amp;Database=1&amp;BoolOp2=AND&amp;SearchT2=&amp;Index2=Uindex11&amp;BoolOp3=AND&amp;SearchT3=&amp;Index3=Uindex11&amp;BoolOp4=AND&amp;SearchT4=&amp;Index4=Uindex11&amp;Year1=&amp;Year2=&amp;PublicationType=NoPreference&amp;Owned=NoPreference&amp;SearchMethod=Find_3&amp;SearchTerm1=2-7427-6524-7&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13" Type="http://schemas.openxmlformats.org/officeDocument/2006/relationships/hyperlink" Target="http://www.catalogue.bibcentrale-bxl.be/smartccbiweb/List.csp?SearchT1=%202-260-01553-0&amp;Index1=Uindex07&amp;Database=1&amp;BoolOp2=AND&amp;SearchT2=&amp;Index2=Uindex11&amp;BoolOp3=AND&amp;SearchT3=&amp;Index3=Uindex11&amp;BoolOp4=AND&amp;SearchT4=&amp;Index4=Uindex11&amp;Year1=&amp;Year2=&amp;PublicationType=NoPreference&amp;Owned=NoPreference&amp;SearchMethod=Find_3&amp;SearchTerm1=2-260-01553-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18" Type="http://schemas.openxmlformats.org/officeDocument/2006/relationships/image" Target="media/image57.jpg"/><Relationship Id="rId134" Type="http://schemas.openxmlformats.org/officeDocument/2006/relationships/image" Target="media/image65.jpg"/><Relationship Id="rId139" Type="http://schemas.openxmlformats.org/officeDocument/2006/relationships/image" Target="media/image68.jpg"/><Relationship Id="rId80" Type="http://schemas.openxmlformats.org/officeDocument/2006/relationships/image" Target="media/image38.jpg"/><Relationship Id="rId85" Type="http://schemas.openxmlformats.org/officeDocument/2006/relationships/hyperlink" Target="http://www.catalogue.bibcentrale-bxl.be/smartccbiweb/List.csp?SearchT1=%202-246-04272-0&amp;Index1=Uindex07&amp;Database=1&amp;BoolOp2=AND&amp;SearchT2=&amp;Index2=Uindex11&amp;BoolOp3=AND&amp;SearchT3=&amp;Index3=Uindex11&amp;BoolOp4=AND&amp;SearchT4=&amp;Index4=Uindex11&amp;Year1=&amp;Year2=&amp;PublicationType=NoPreference&amp;Owned=NoPreference&amp;SearchMethod=Find_3&amp;SearchTerm1=2-246-04272-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50" Type="http://schemas.openxmlformats.org/officeDocument/2006/relationships/hyperlink" Target="http://www.catalogue.bibcentrale-bxl.be/smartccbiweb/List.csp?SearchT1=%20978-2-264-04796-0&amp;Index1=Uindex07&amp;Database=1&amp;BoolOp2=AND&amp;SearchT2=&amp;Index2=Uindex11&amp;BoolOp3=AND&amp;SearchT3=&amp;Index3=Uindex11&amp;BoolOp4=AND&amp;SearchT4=&amp;Index4=Uindex11&amp;Year1=&amp;Year2=&amp;PublicationType=NoPreference&amp;Owned=NoPreference&amp;SearchMethod=Find_3&amp;SearchTerm1=978-2-264-04796-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55" Type="http://schemas.openxmlformats.org/officeDocument/2006/relationships/image" Target="media/image76.jpg"/><Relationship Id="rId171" Type="http://schemas.openxmlformats.org/officeDocument/2006/relationships/hyperlink" Target="http://www.catalogue.bibcentrale-bxl.be/smartccbiweb/List.csp?SearchT1=%20978-2-85920-774-8&amp;Index1=Uindex07&amp;Database=1&amp;BoolOp2=AND&amp;SearchT2=&amp;Index2=Uindex11&amp;BoolOp3=AND&amp;SearchT3=&amp;Index3=Uindex11&amp;BoolOp4=AND&amp;SearchT4=&amp;Index4=Uindex11&amp;Year1=&amp;Year2=&amp;PublicationType=NoPreference&amp;Owned=NoPreference&amp;SearchMethod=Find_3&amp;SearchTerm1=978-2-85920-774-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76" Type="http://schemas.openxmlformats.org/officeDocument/2006/relationships/image" Target="media/image87.jpg"/><Relationship Id="rId192" Type="http://schemas.openxmlformats.org/officeDocument/2006/relationships/image" Target="media/image95.jpg"/><Relationship Id="rId197" Type="http://schemas.openxmlformats.org/officeDocument/2006/relationships/hyperlink" Target="http://www.catalogue.bibcentrale-bxl.be/smartccbiweb/List.csp?SearchT1=%20978-2-919547-13-5&amp;Index1=Uindex07&amp;Database=1&amp;BoolOp2=AND&amp;SearchT2=&amp;Index2=Uindex11&amp;BoolOp3=AND&amp;SearchT3=&amp;Index3=Uindex11&amp;BoolOp4=AND&amp;SearchT4=&amp;Index4=Uindex11&amp;Year1=&amp;Year2=&amp;PublicationType=NoPreference&amp;Owned=NoPreference&amp;SearchMethod=Find_3&amp;SearchTerm1=978-2-919547-13-5&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06" Type="http://schemas.openxmlformats.org/officeDocument/2006/relationships/image" Target="media/image102.jpg"/><Relationship Id="rId201" Type="http://schemas.openxmlformats.org/officeDocument/2006/relationships/hyperlink" Target="http://www.catalogue.bibcentrale-bxl.be/smartccbiweb/List.csp?SearchT1=%20978-2-35178-011-4&amp;Index1=Uindex07&amp;Database=1&amp;BoolOp2=AND&amp;SearchT2=&amp;Index2=Uindex11&amp;BoolOp3=AND&amp;SearchT3=&amp;Index3=Uindex11&amp;BoolOp4=AND&amp;SearchT4=&amp;Index4=Uindex11&amp;Year1=&amp;Year2=&amp;PublicationType=NoPreference&amp;Owned=NoPreference&amp;SearchMethod=Find_3&amp;SearchTerm1=978-2-35178-011-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22" Type="http://schemas.openxmlformats.org/officeDocument/2006/relationships/image" Target="media/image110.jpg"/><Relationship Id="rId12" Type="http://schemas.openxmlformats.org/officeDocument/2006/relationships/image" Target="media/image4.jpg"/><Relationship Id="rId17" Type="http://schemas.openxmlformats.org/officeDocument/2006/relationships/hyperlink" Target="http://www.catalogue.bibcentrale-bxl.be/smartccbiweb/List.csp?SearchT1=%202-07-037275-8&amp;Index1=Uindex07&amp;Database=1&amp;BoolOp2=AND&amp;SearchT2=&amp;Index2=Uindex11&amp;BoolOp3=AND&amp;SearchT3=&amp;Index3=Uindex11&amp;BoolOp4=AND&amp;SearchT4=&amp;Index4=Uindex11&amp;Year1=&amp;Year2=&amp;PublicationType=NoPreference&amp;Owned=NoPreference&amp;SearchMethod=Find_3&amp;SearchTerm1=2-07-037275-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33" Type="http://schemas.openxmlformats.org/officeDocument/2006/relationships/hyperlink" Target="http://www.catalogue.bibcentrale-bxl.be/smartccbiweb/List.csp?SearchT1=%202-07-076223-8&amp;Index1=Uindex07&amp;Database=1&amp;BoolOp2=AND&amp;SearchT2=&amp;Index2=Uindex11&amp;BoolOp3=AND&amp;SearchT3=&amp;Index3=Uindex11&amp;BoolOp4=AND&amp;SearchT4=&amp;Index4=Uindex11&amp;Year1=&amp;Year2=&amp;PublicationType=NoPreference&amp;Owned=NoPreference&amp;SearchMethod=Find_3&amp;SearchTerm1=2-07-076223-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38" Type="http://schemas.openxmlformats.org/officeDocument/2006/relationships/image" Target="media/image17.jpg"/><Relationship Id="rId59" Type="http://schemas.openxmlformats.org/officeDocument/2006/relationships/hyperlink" Target="http://www.catalogue.bibcentrale-bxl.be/smartccbiweb/List.csp?SearchT1=%20979-10-90278-23-3&amp;Index1=Uindex07&amp;Database=1&amp;BoolOp2=AND&amp;SearchT2=&amp;Index2=Uindex11&amp;BoolOp3=AND&amp;SearchT3=&amp;Index3=Uindex11&amp;BoolOp4=AND&amp;SearchT4=&amp;Index4=Uindex11&amp;Year1=&amp;Year2=&amp;PublicationType=NoPreference&amp;Owned=NoPreference&amp;SearchMethod=Find_3&amp;SearchTerm1=979-10-90278-23-3&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3" Type="http://schemas.openxmlformats.org/officeDocument/2006/relationships/hyperlink" Target="http://www.catalogue.bibcentrale-bxl.be/smartccbiweb/List.csp?SearchT1=%202-7144-3760-5&amp;Index1=Uindex07&amp;Database=1&amp;BoolOp2=AND&amp;SearchT2=&amp;Index2=Uindex11&amp;BoolOp3=AND&amp;SearchT3=&amp;Index3=Uindex11&amp;BoolOp4=AND&amp;SearchT4=&amp;Index4=Uindex11&amp;Year1=&amp;Year2=&amp;PublicationType=NoPreference&amp;Owned=NoPreference&amp;SearchMethod=Find_3&amp;SearchTerm1=2-7144-3760-5&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8" Type="http://schemas.openxmlformats.org/officeDocument/2006/relationships/image" Target="media/image52.jpg"/><Relationship Id="rId124" Type="http://schemas.openxmlformats.org/officeDocument/2006/relationships/image" Target="media/image60.jpg"/><Relationship Id="rId129" Type="http://schemas.openxmlformats.org/officeDocument/2006/relationships/hyperlink" Target="http://www.catalogue.bibcentrale-bxl.be/smartccbiweb/List.csp?SearchT1=%20978-2-7427-7038-0&amp;Index1=Uindex07&amp;Database=1&amp;BoolOp2=AND&amp;SearchT2=&amp;Index2=Uindex11&amp;BoolOp3=AND&amp;SearchT3=&amp;Index3=Uindex11&amp;BoolOp4=AND&amp;SearchT4=&amp;Index4=Uindex11&amp;Year1=&amp;Year2=&amp;PublicationType=NoPreference&amp;Owned=NoPreference&amp;SearchMethod=Find_3&amp;SearchTerm1=978-2-7427-7038-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54" Type="http://schemas.openxmlformats.org/officeDocument/2006/relationships/image" Target="media/image25.jpg"/><Relationship Id="rId70" Type="http://schemas.openxmlformats.org/officeDocument/2006/relationships/image" Target="media/image33.jpg"/><Relationship Id="rId75" Type="http://schemas.openxmlformats.org/officeDocument/2006/relationships/hyperlink" Target="http://www.catalogue.bibcentrale-bxl.be/smartccbiweb/List.csp?SearchT1=%20978-2-7073-2257-9&amp;Index1=Uindex07&amp;Database=1&amp;BoolOp2=AND&amp;SearchT2=&amp;Index2=Uindex11&amp;BoolOp3=AND&amp;SearchT3=&amp;Index3=Uindex11&amp;BoolOp4=AND&amp;SearchT4=&amp;Index4=Uindex11&amp;Year1=&amp;Year2=&amp;PublicationType=NoPreference&amp;Owned=NoPreference&amp;SearchMethod=Find_3&amp;SearchTerm1=978-2-7073-2257-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91" Type="http://schemas.openxmlformats.org/officeDocument/2006/relationships/hyperlink" Target="http://www.catalogue.bibcentrale-bxl.be/smartccbiweb/List.csp?SearchT1=%202-8040-2112-2&amp;Index1=Uindex07&amp;Database=1&amp;BoolOp2=AND&amp;SearchT2=&amp;Index2=Uindex11&amp;BoolOp3=AND&amp;SearchT3=&amp;Index3=Uindex11&amp;BoolOp4=AND&amp;SearchT4=&amp;Index4=Uindex11&amp;Year1=&amp;Year2=&amp;PublicationType=NoPreference&amp;Owned=NoPreference&amp;SearchMethod=Find_3&amp;SearchTerm1=2-8040-2112-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96" Type="http://schemas.openxmlformats.org/officeDocument/2006/relationships/image" Target="media/image46.jpg"/><Relationship Id="rId140" Type="http://schemas.openxmlformats.org/officeDocument/2006/relationships/hyperlink" Target="http://www.catalogue.bibcentrale-bxl.be/smartccbiweb/List.csp?SearchT1=%202-02-059193-6&amp;Index1=Uindex07&amp;Database=1&amp;BoolOp2=AND&amp;SearchT2=&amp;Index2=Uindex11&amp;BoolOp3=AND&amp;SearchT3=&amp;Index3=Uindex11&amp;BoolOp4=AND&amp;SearchT4=&amp;Index4=Uindex11&amp;Year1=&amp;Year2=&amp;PublicationType=NoPreference&amp;Owned=NoPreference&amp;SearchMethod=Find_3&amp;SearchTerm1=2-02-059193-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45" Type="http://schemas.openxmlformats.org/officeDocument/2006/relationships/image" Target="media/image71.jpg"/><Relationship Id="rId161" Type="http://schemas.openxmlformats.org/officeDocument/2006/relationships/hyperlink" Target="http://www.catalogue.bibcentrale-bxl.be/smartccbiweb/List.csp?SearchT1=%202-207-25092-X&amp;Index1=Uindex07&amp;Database=1&amp;BoolOp2=AND&amp;SearchT2=&amp;Index2=Uindex11&amp;BoolOp3=AND&amp;SearchT3=&amp;Index3=Uindex11&amp;BoolOp4=AND&amp;SearchT4=&amp;Index4=Uindex11&amp;Year1=&amp;Year2=&amp;PublicationType=NoPreference&amp;Owned=NoPreference&amp;SearchMethod=Find_3&amp;SearchTerm1=2-207-25092-X&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66" Type="http://schemas.openxmlformats.org/officeDocument/2006/relationships/image" Target="media/image82.jpg"/><Relationship Id="rId182" Type="http://schemas.openxmlformats.org/officeDocument/2006/relationships/image" Target="media/image90.jpg"/><Relationship Id="rId187" Type="http://schemas.openxmlformats.org/officeDocument/2006/relationships/hyperlink" Target="http://www.catalogue.bibcentrale-bxl.be/smartccbiweb/List.csp?SearchT1=%20978-2-7529-0278-8&amp;Index1=Uindex07&amp;Database=1&amp;BoolOp2=AND&amp;SearchT2=&amp;Index2=Uindex11&amp;BoolOp3=AND&amp;SearchT3=&amp;Index3=Uindex11&amp;BoolOp4=AND&amp;SearchT4=&amp;Index4=Uindex11&amp;Year1=&amp;Year2=&amp;PublicationType=NoPreference&amp;Owned=NoPreference&amp;SearchMethod=Find_3&amp;SearchTerm1=978-2-7529-0278-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17" Type="http://schemas.openxmlformats.org/officeDocument/2006/relationships/hyperlink" Target="http://www.catalogue.bibcentrale-bxl.be/smartccbiweb/List.csp?SearchT1=%20978-2-35873-015-0&amp;Index1=Uindex07&amp;Database=1&amp;BoolOp2=AND&amp;SearchT2=&amp;Index2=Uindex11&amp;BoolOp3=AND&amp;SearchT3=&amp;Index3=Uindex11&amp;BoolOp4=AND&amp;SearchT4=&amp;Index4=Uindex11&amp;Year1=&amp;Year2=&amp;PublicationType=NoPreference&amp;Owned=NoPreference&amp;SearchMethod=Find_3&amp;SearchTerm1=978-2-35873-015-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 Type="http://schemas.openxmlformats.org/officeDocument/2006/relationships/styles" Target="styles.xml"/><Relationship Id="rId6" Type="http://schemas.openxmlformats.org/officeDocument/2006/relationships/image" Target="media/image1.jpg"/><Relationship Id="rId212" Type="http://schemas.openxmlformats.org/officeDocument/2006/relationships/image" Target="media/image105.jpg"/><Relationship Id="rId23" Type="http://schemas.openxmlformats.org/officeDocument/2006/relationships/hyperlink" Target="http://www.catalogue.bibcentrale-bxl.be/smartccbiweb/List.csp?SearchT1=%20978-2-7073-0288-5&amp;Index1=Uindex07&amp;Database=1&amp;BoolOp2=AND&amp;SearchT2=&amp;Index2=Uindex11&amp;BoolOp3=AND&amp;SearchT3=&amp;Index3=Uindex11&amp;BoolOp4=AND&amp;SearchT4=&amp;Index4=Uindex11&amp;Year1=&amp;Year2=&amp;PublicationType=NoPreference&amp;Owned=NoPreference&amp;SearchMethod=Find_3&amp;SearchTerm1=978-2-7073-0288-5&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8" Type="http://schemas.openxmlformats.org/officeDocument/2006/relationships/image" Target="media/image12.jpg"/><Relationship Id="rId49" Type="http://schemas.openxmlformats.org/officeDocument/2006/relationships/hyperlink" Target="http://www.catalogue.bibcentrale-bxl.be/smartccbiweb/List.csp?SearchT1=%202-226-12702-X&amp;Index1=Uindex07&amp;Database=1&amp;BoolOp2=AND&amp;SearchT2=&amp;Index2=Uindex11&amp;BoolOp3=AND&amp;SearchT3=&amp;Index3=Uindex11&amp;BoolOp4=AND&amp;SearchT4=&amp;Index4=Uindex11&amp;Year1=&amp;Year2=&amp;PublicationType=NoPreference&amp;Owned=NoPreference&amp;SearchMethod=Find_3&amp;SearchTerm1=2-226-12702-X&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14" Type="http://schemas.openxmlformats.org/officeDocument/2006/relationships/image" Target="media/image55.jpg"/><Relationship Id="rId119" Type="http://schemas.openxmlformats.org/officeDocument/2006/relationships/hyperlink" Target="http://www.catalogue.bibcentrale-bxl.be/smartccbiweb/List.csp?SearchT1=%202-226-01118-8&amp;Index1=Uindex07&amp;Database=1&amp;BoolOp2=AND&amp;SearchT2=&amp;Index2=Uindex11&amp;BoolOp3=AND&amp;SearchT3=&amp;Index3=Uindex11&amp;BoolOp4=AND&amp;SearchT4=&amp;Index4=Uindex11&amp;Year1=&amp;Year2=&amp;PublicationType=NoPreference&amp;Owned=NoPreference&amp;SearchMethod=Find_3&amp;SearchTerm1=2-226-01118-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44" Type="http://schemas.openxmlformats.org/officeDocument/2006/relationships/image" Target="media/image20.jpg"/><Relationship Id="rId60" Type="http://schemas.openxmlformats.org/officeDocument/2006/relationships/image" Target="media/image28.jpg"/><Relationship Id="rId65" Type="http://schemas.openxmlformats.org/officeDocument/2006/relationships/hyperlink" Target="http://www.catalogue.bibcentrale-bxl.be/smartccbiweb/List.csp?SearchT1=%20978-2-87706-816-1&amp;Index1=Uindex07&amp;Database=1&amp;BoolOp2=AND&amp;SearchT2=&amp;Index2=Uindex11&amp;BoolOp3=AND&amp;SearchT3=&amp;Index3=Uindex11&amp;BoolOp4=AND&amp;SearchT4=&amp;Index4=Uindex11&amp;Year1=&amp;Year2=&amp;PublicationType=NoPreference&amp;Owned=NoPreference&amp;SearchMethod=Find_3&amp;SearchTerm1=978-2-87706-816-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81" Type="http://schemas.openxmlformats.org/officeDocument/2006/relationships/hyperlink" Target="http://www.catalogue.bibcentrale-bxl.be/smartccbiweb/List.csp?SearchT1=%202-264-04075-0&amp;Index1=Uindex07&amp;Database=1&amp;BoolOp2=AND&amp;SearchT2=&amp;Index2=Uindex11&amp;BoolOp3=AND&amp;SearchT3=&amp;Index3=Uindex11&amp;BoolOp4=AND&amp;SearchT4=&amp;Index4=Uindex11&amp;Year1=&amp;Year2=&amp;PublicationType=NoPreference&amp;Owned=NoPreference&amp;SearchMethod=Find_3&amp;SearchTerm1=2-264-04075-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86" Type="http://schemas.openxmlformats.org/officeDocument/2006/relationships/image" Target="media/image41.jpg"/><Relationship Id="rId130" Type="http://schemas.openxmlformats.org/officeDocument/2006/relationships/image" Target="media/image63.jpg"/><Relationship Id="rId135" Type="http://schemas.openxmlformats.org/officeDocument/2006/relationships/hyperlink" Target="http://www.catalogue.bibcentrale-bxl.be/smartccbiweb/List.csp?SearchT1=%202-246-46261-4&amp;Index1=Uindex07&amp;Database=1&amp;BoolOp2=AND&amp;SearchT2=&amp;Index2=Uindex11&amp;BoolOp3=AND&amp;SearchT3=&amp;Index3=Uindex11&amp;BoolOp4=AND&amp;SearchT4=&amp;Index4=Uindex11&amp;Year1=&amp;Year2=&amp;PublicationType=NoPreference&amp;Owned=NoPreference&amp;SearchMethod=Find_3&amp;SearchTerm1=2-246-46261-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51" Type="http://schemas.openxmlformats.org/officeDocument/2006/relationships/image" Target="media/image74.jpg"/><Relationship Id="rId156" Type="http://schemas.openxmlformats.org/officeDocument/2006/relationships/hyperlink" Target="http://www.catalogue.bibcentrale-bxl.be/smartccbiweb/List.csp?SearchT1=%20978-2-7152-3362-1&amp;Index1=Uindex07&amp;Database=1&amp;BoolOp2=AND&amp;SearchT2=&amp;Index2=Uindex11&amp;BoolOp3=AND&amp;SearchT3=&amp;Index3=Uindex11&amp;BoolOp4=AND&amp;SearchT4=&amp;Index4=Uindex11&amp;Year1=&amp;Year2=&amp;PublicationType=NoPreference&amp;Owned=NoPreference&amp;SearchMethod=Find_3&amp;SearchTerm1=978-2-7152-3362-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77" Type="http://schemas.openxmlformats.org/officeDocument/2006/relationships/hyperlink" Target="http://www.catalogue.bibcentrale-bxl.be/smartccbiweb/List.csp?SearchT1=%202-246-63161-0&amp;Index1=Uindex07&amp;Database=1&amp;BoolOp2=AND&amp;SearchT2=&amp;Index2=Uindex11&amp;BoolOp3=AND&amp;SearchT3=&amp;Index3=Uindex11&amp;BoolOp4=AND&amp;SearchT4=&amp;Index4=Uindex11&amp;Year1=&amp;Year2=&amp;PublicationType=NoPreference&amp;Owned=NoPreference&amp;SearchMethod=Find_3&amp;SearchTerm1=2-246-63161-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98" Type="http://schemas.openxmlformats.org/officeDocument/2006/relationships/image" Target="media/image98.jpg"/><Relationship Id="rId172" Type="http://schemas.openxmlformats.org/officeDocument/2006/relationships/image" Target="media/image85.jpg"/><Relationship Id="rId193" Type="http://schemas.openxmlformats.org/officeDocument/2006/relationships/hyperlink" Target="http://www.catalogue.bibcentrale-bxl.be/smartccbiweb/List.csp?SearchT1=%20978-2-7427-6559-1&amp;Index1=Uindex07&amp;Database=1&amp;BoolOp2=AND&amp;SearchT2=&amp;Index2=Uindex11&amp;BoolOp3=AND&amp;SearchT3=&amp;Index3=Uindex11&amp;BoolOp4=AND&amp;SearchT4=&amp;Index4=Uindex11&amp;Year1=&amp;Year2=&amp;PublicationType=NoPreference&amp;Owned=NoPreference&amp;SearchMethod=Find_3&amp;SearchTerm1=978-2-7427-6559-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02" Type="http://schemas.openxmlformats.org/officeDocument/2006/relationships/image" Target="media/image100.jpg"/><Relationship Id="rId207" Type="http://schemas.openxmlformats.org/officeDocument/2006/relationships/hyperlink" Target="http://www.catalogue.bibcentrale-bxl.be/smartccbiweb/List.csp?SearchT1=%202-87858-068-0&amp;Index1=Uindex07&amp;Database=1&amp;BoolOp2=AND&amp;SearchT2=&amp;Index2=Uindex11&amp;BoolOp3=AND&amp;SearchT3=&amp;Index3=Uindex11&amp;BoolOp4=AND&amp;SearchT4=&amp;Index4=Uindex11&amp;Year1=&amp;Year2=&amp;PublicationType=NoPreference&amp;Owned=NoPreference&amp;SearchMethod=Find_3&amp;SearchTerm1=2-87858-068-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23" Type="http://schemas.openxmlformats.org/officeDocument/2006/relationships/hyperlink" Target="http://www.catalogue.bibcentrale-bxl.be/smartccbiweb/List.csp?SearchT1=%20978-2-246-08716-8&amp;Index1=Uindex07&amp;Database=1&amp;BoolOp2=AND&amp;SearchT2=&amp;Index2=Uindex11&amp;BoolOp3=AND&amp;SearchT3=&amp;Index3=Uindex11&amp;BoolOp4=AND&amp;SearchT4=&amp;Index4=Uindex11&amp;Year1=&amp;Year2=&amp;PublicationType=NoPreference&amp;Owned=NoPreference&amp;SearchMethod=Find_3&amp;SearchTerm1=978-2-246-08716-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3" Type="http://schemas.openxmlformats.org/officeDocument/2006/relationships/hyperlink" Target="http://www.catalogue.bibcentrale-bxl.be/smartccbiweb/List.csp?SearchT1=%20978-2-35287-452-2&amp;Index1=Uindex07&amp;Database=1&amp;BoolOp2=AND&amp;SearchT2=&amp;Index2=Uindex11&amp;BoolOp3=AND&amp;SearchT3=&amp;Index3=Uindex11&amp;BoolOp4=AND&amp;SearchT4=&amp;Index4=Uindex11&amp;Year1=&amp;Year2=&amp;PublicationType=NoPreference&amp;Owned=NoPreference&amp;SearchMethod=Find_3&amp;SearchTerm1=978-2-35287-452-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8" Type="http://schemas.openxmlformats.org/officeDocument/2006/relationships/image" Target="media/image7.jpg"/><Relationship Id="rId39" Type="http://schemas.openxmlformats.org/officeDocument/2006/relationships/hyperlink" Target="http://www.catalogue.bibcentrale-bxl.be/smartccbiweb/List.csp?SearchT1=%202-253-00622-X&amp;Index1=Uindex07&amp;Database=1&amp;BoolOp2=AND&amp;SearchT2=&amp;Index2=Uindex11&amp;BoolOp3=AND&amp;SearchT3=&amp;Index3=Uindex11&amp;BoolOp4=AND&amp;SearchT4=&amp;Index4=Uindex11&amp;Year1=&amp;Year2=&amp;PublicationType=NoPreference&amp;Owned=NoPreference&amp;SearchMethod=Find_3&amp;SearchTerm1=2-253-00622-X&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9" Type="http://schemas.openxmlformats.org/officeDocument/2006/relationships/hyperlink" Target="http://www.catalogue.bibcentrale-bxl.be/smartccbiweb/List.csp?SearchT1=%202-02-025586-3&amp;Index1=Uindex07&amp;Database=1&amp;BoolOp2=AND&amp;SearchT2=&amp;Index2=Uindex11&amp;BoolOp3=AND&amp;SearchT3=&amp;Index3=Uindex11&amp;BoolOp4=AND&amp;SearchT4=&amp;Index4=Uindex11&amp;Year1=&amp;Year2=&amp;PublicationType=NoPreference&amp;Owned=NoPreference&amp;SearchMethod=Find_3&amp;SearchTerm1=2-02-025586-3&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34" Type="http://schemas.openxmlformats.org/officeDocument/2006/relationships/image" Target="media/image15.jpg"/><Relationship Id="rId50" Type="http://schemas.openxmlformats.org/officeDocument/2006/relationships/image" Target="media/image23.jpg"/><Relationship Id="rId55" Type="http://schemas.openxmlformats.org/officeDocument/2006/relationships/hyperlink" Target="http://www.catalogue.bibcentrale-bxl.be/smartccbiweb/List.csp?SearchT1=%202-246-37561-4&amp;Index1=Uindex07&amp;Database=1&amp;BoolOp2=AND&amp;SearchT2=&amp;Index2=Uindex11&amp;BoolOp3=AND&amp;SearchT3=&amp;Index3=Uindex11&amp;BoolOp4=AND&amp;SearchT4=&amp;Index4=Uindex11&amp;Year1=&amp;Year2=&amp;PublicationType=NoPreference&amp;Owned=NoPreference&amp;SearchMethod=Find_3&amp;SearchTerm1=2-246-37561-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76" Type="http://schemas.openxmlformats.org/officeDocument/2006/relationships/image" Target="media/image36.jpg"/><Relationship Id="rId97" Type="http://schemas.openxmlformats.org/officeDocument/2006/relationships/hyperlink" Target="http://www.catalogue.bibcentrale-bxl.be/smartccbiweb/List.csp?SearchT1=%20978-2-264-03800-5&amp;Index1=Uindex07&amp;Database=1&amp;BoolOp2=AND&amp;SearchT2=&amp;Index2=Uindex11&amp;BoolOp3=AND&amp;SearchT3=&amp;Index3=Uindex11&amp;BoolOp4=AND&amp;SearchT4=&amp;Index4=Uindex11&amp;Year1=&amp;Year2=&amp;PublicationType=NoPreference&amp;Owned=NoPreference&amp;SearchMethod=Find_3&amp;SearchTerm1=978-2-264-03800-5&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4" Type="http://schemas.openxmlformats.org/officeDocument/2006/relationships/image" Target="media/image50.jpg"/><Relationship Id="rId120" Type="http://schemas.openxmlformats.org/officeDocument/2006/relationships/image" Target="media/image58.jpg"/><Relationship Id="rId125" Type="http://schemas.openxmlformats.org/officeDocument/2006/relationships/hyperlink" Target="http://www.catalogue.bibcentrale-bxl.be/smartccbiweb/List.csp?SearchT1=%20978-2-07-012390-2&amp;Index1=Uindex07&amp;Database=1&amp;BoolOp2=AND&amp;SearchT2=&amp;Index2=Uindex11&amp;BoolOp3=AND&amp;SearchT3=&amp;Index3=Uindex11&amp;BoolOp4=AND&amp;SearchT4=&amp;Index4=Uindex11&amp;Year1=&amp;Year2=&amp;PublicationType=NoPreference&amp;Owned=NoPreference&amp;SearchMethod=Find_3&amp;SearchTerm1=978-2-07-012390-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41" Type="http://schemas.openxmlformats.org/officeDocument/2006/relationships/image" Target="media/image69.jpg"/><Relationship Id="rId146" Type="http://schemas.openxmlformats.org/officeDocument/2006/relationships/hyperlink" Target="http://www.catalogue.bibcentrale-bxl.be/smartccbiweb/List.csp?SearchT1=%202-264-03601-X&amp;Index1=Uindex07&amp;Database=1&amp;BoolOp2=AND&amp;SearchT2=&amp;Index2=Uindex11&amp;BoolOp3=AND&amp;SearchT3=&amp;Index3=Uindex11&amp;BoolOp4=AND&amp;SearchT4=&amp;Index4=Uindex11&amp;Year1=&amp;Year2=&amp;PublicationType=NoPreference&amp;Owned=NoPreference&amp;SearchMethod=Find_3&amp;SearchTerm1=2-264-03601-X&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67" Type="http://schemas.openxmlformats.org/officeDocument/2006/relationships/hyperlink" Target="http://www.catalogue.bibcentrale-bxl.be/smartccbiweb/List.csp?SearchT1=%202-07-040370-X&amp;Index1=Uindex07&amp;Database=1&amp;BoolOp2=AND&amp;SearchT2=&amp;Index2=Uindex11&amp;BoolOp3=AND&amp;SearchT3=&amp;Index3=Uindex11&amp;BoolOp4=AND&amp;SearchT4=&amp;Index4=Uindex11&amp;Year1=&amp;Year2=&amp;PublicationType=NoPreference&amp;Owned=NoPreference&amp;SearchMethod=Find_3&amp;SearchTerm1=2-07-040370-X&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88" Type="http://schemas.openxmlformats.org/officeDocument/2006/relationships/image" Target="media/image93.jpg"/><Relationship Id="rId7" Type="http://schemas.openxmlformats.org/officeDocument/2006/relationships/header" Target="header1.xml"/><Relationship Id="rId71" Type="http://schemas.openxmlformats.org/officeDocument/2006/relationships/hyperlink" Target="http://www.catalogue.bibcentrale-bxl.be/smartccbiweb/List.csp?SearchT1=%202-87929-468-1&amp;Index1=Uindex07&amp;Database=1&amp;BoolOp2=AND&amp;SearchT2=&amp;Index2=Uindex11&amp;BoolOp3=AND&amp;SearchT3=&amp;Index3=Uindex11&amp;BoolOp4=AND&amp;SearchT4=&amp;Index4=Uindex11&amp;Year1=&amp;Year2=&amp;PublicationType=NoPreference&amp;Owned=NoPreference&amp;SearchMethod=Find_3&amp;SearchTerm1=2-87929-468-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92" Type="http://schemas.openxmlformats.org/officeDocument/2006/relationships/image" Target="media/image44.jpg"/><Relationship Id="rId162" Type="http://schemas.openxmlformats.org/officeDocument/2006/relationships/image" Target="media/image80.jpg"/><Relationship Id="rId183" Type="http://schemas.openxmlformats.org/officeDocument/2006/relationships/hyperlink" Target="http://www.catalogue.bibcentrale-bxl.be/smartccbiweb/List.csp?SearchT1=%202-226-13502-2&amp;Index1=Uindex07&amp;Database=1&amp;BoolOp2=AND&amp;SearchT2=&amp;Index2=Uindex11&amp;BoolOp3=AND&amp;SearchT3=&amp;Index3=Uindex11&amp;BoolOp4=AND&amp;SearchT4=&amp;Index4=Uindex11&amp;Year1=&amp;Year2=&amp;PublicationType=NoPreference&amp;Owned=NoPreference&amp;SearchMethod=Find_3&amp;SearchTerm1=2-226-13502-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13" Type="http://schemas.openxmlformats.org/officeDocument/2006/relationships/hyperlink" Target="http://www.catalogue.bibcentrale-bxl.be/smartccbiweb/List.csp?SearchT1=%202-08-071301-9&amp;Index1=Uindex07&amp;Database=1&amp;BoolOp2=AND&amp;SearchT2=&amp;Index2=Uindex11&amp;BoolOp3=AND&amp;SearchT3=&amp;Index3=Uindex11&amp;BoolOp4=AND&amp;SearchT4=&amp;Index4=Uindex11&amp;Year1=&amp;Year2=&amp;PublicationType=NoPreference&amp;Owned=NoPreference&amp;SearchMethod=Find_3&amp;SearchTerm1=2-08-071301-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18" Type="http://schemas.openxmlformats.org/officeDocument/2006/relationships/image" Target="media/image108.jpg"/><Relationship Id="rId2" Type="http://schemas.openxmlformats.org/officeDocument/2006/relationships/settings" Target="settings.xml"/><Relationship Id="rId29" Type="http://schemas.openxmlformats.org/officeDocument/2006/relationships/hyperlink" Target="http://www.catalogue.bibcentrale-bxl.be/smartccbiweb/List.csp?SearchT1=%202-264-01693-0&amp;Index1=Uindex07&amp;Database=1&amp;BoolOp2=AND&amp;SearchT2=&amp;Index2=Uindex11&amp;BoolOp3=AND&amp;SearchT3=&amp;Index3=Uindex11&amp;BoolOp4=AND&amp;SearchT4=&amp;Index4=Uindex11&amp;Year1=&amp;Year2=&amp;PublicationType=NoPreference&amp;Owned=NoPreference&amp;SearchMethod=Find_3&amp;SearchTerm1=2-264-01693-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4" Type="http://schemas.openxmlformats.org/officeDocument/2006/relationships/image" Target="media/image10.jpg"/><Relationship Id="rId40" Type="http://schemas.openxmlformats.org/officeDocument/2006/relationships/image" Target="media/image18.jpg"/><Relationship Id="rId45" Type="http://schemas.openxmlformats.org/officeDocument/2006/relationships/hyperlink" Target="http://www.catalogue.bibcentrale-bxl.be/smartccbiweb/List.csp?SearchT1=%202-7548-0092-1&amp;Index1=Uindex07&amp;Database=1&amp;BoolOp2=AND&amp;SearchT2=&amp;Index2=Uindex11&amp;BoolOp3=AND&amp;SearchT3=&amp;Index3=Uindex11&amp;BoolOp4=AND&amp;SearchT4=&amp;Index4=Uindex11&amp;Year1=&amp;Year2=&amp;PublicationType=NoPreference&amp;Owned=NoPreference&amp;SearchMethod=Find_3&amp;SearchTerm1=2-7548-0092-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66" Type="http://schemas.openxmlformats.org/officeDocument/2006/relationships/image" Target="media/image31.jpg"/><Relationship Id="rId87" Type="http://schemas.openxmlformats.org/officeDocument/2006/relationships/hyperlink" Target="http://www.catalogue.bibcentrale-bxl.be/smartccbiweb/List.csp?SearchT1=%202-7427-3924-6&amp;Index1=Uindex07&amp;Database=1&amp;BoolOp2=AND&amp;SearchT2=&amp;Index2=Uindex11&amp;BoolOp3=AND&amp;SearchT3=&amp;Index3=Uindex11&amp;BoolOp4=AND&amp;SearchT4=&amp;Index4=Uindex11&amp;Year1=&amp;Year2=&amp;PublicationType=NoPreference&amp;Owned=NoPreference&amp;SearchMethod=Find_3&amp;SearchTerm1=2-7427-3924-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10" Type="http://schemas.openxmlformats.org/officeDocument/2006/relationships/image" Target="media/image53.jpg"/><Relationship Id="rId115" Type="http://schemas.openxmlformats.org/officeDocument/2006/relationships/hyperlink" Target="http://www.catalogue.bibcentrale-bxl.be/smartccbiweb/List.csp?SearchT1=%20978-2-258-08644-9&amp;Index1=Uindex07&amp;Database=1&amp;BoolOp2=AND&amp;SearchT2=&amp;Index2=Uindex11&amp;BoolOp3=AND&amp;SearchT3=&amp;Index3=Uindex11&amp;BoolOp4=AND&amp;SearchT4=&amp;Index4=Uindex11&amp;Year1=&amp;Year2=&amp;PublicationType=NoPreference&amp;Owned=NoPreference&amp;SearchMethod=Find_3&amp;SearchTerm1=978-2-258-08644-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31" Type="http://schemas.openxmlformats.org/officeDocument/2006/relationships/hyperlink" Target="http://www.catalogue.bibcentrale-bxl.be/smartccbiweb/List.csp?SearchT1=%202-07-037670-2&amp;Index1=Uindex07&amp;Database=1&amp;BoolOp2=AND&amp;SearchT2=&amp;Index2=Uindex11&amp;BoolOp3=AND&amp;SearchT3=&amp;Index3=Uindex11&amp;BoolOp4=AND&amp;SearchT4=&amp;Index4=Uindex11&amp;Year1=&amp;Year2=&amp;PublicationType=NoPreference&amp;Owned=NoPreference&amp;SearchMethod=Find_3&amp;SearchTerm1=2-07-037670-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36" Type="http://schemas.openxmlformats.org/officeDocument/2006/relationships/image" Target="media/image66.jpg"/><Relationship Id="rId157" Type="http://schemas.openxmlformats.org/officeDocument/2006/relationships/image" Target="media/image77.jpg"/><Relationship Id="rId178" Type="http://schemas.openxmlformats.org/officeDocument/2006/relationships/image" Target="media/image88.jpg"/><Relationship Id="rId61" Type="http://schemas.openxmlformats.org/officeDocument/2006/relationships/hyperlink" Target="http://www.catalogue.bibcentrale-bxl.be/smartccbiweb/List.csp?SearchT1=%20978-2-7011-9247-5&amp;Index1=Uindex07&amp;Database=1&amp;BoolOp2=AND&amp;SearchT2=&amp;Index2=Uindex11&amp;BoolOp3=AND&amp;SearchT3=&amp;Index3=Uindex11&amp;BoolOp4=AND&amp;SearchT4=&amp;Index4=Uindex11&amp;Year1=&amp;Year2=&amp;PublicationType=NoPreference&amp;Owned=NoPreference&amp;SearchMethod=Find_3&amp;SearchTerm1=978-2-7011-9247-5&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82" Type="http://schemas.openxmlformats.org/officeDocument/2006/relationships/image" Target="media/image39.jpg"/><Relationship Id="rId152" Type="http://schemas.openxmlformats.org/officeDocument/2006/relationships/hyperlink" Target="http://www.catalogue.bibcentrale-bxl.be/smartccbiweb/List.csp?SearchT1=%202-213-60126-7&amp;Index1=Uindex07&amp;Database=1&amp;BoolOp2=AND&amp;SearchT2=&amp;Index2=Uindex11&amp;BoolOp3=AND&amp;SearchT3=&amp;Index3=Uindex11&amp;BoolOp4=AND&amp;SearchT4=&amp;Index4=Uindex11&amp;Year1=&amp;Year2=&amp;PublicationType=NoPreference&amp;Owned=NoPreference&amp;SearchMethod=Find_3&amp;SearchTerm1=2-213-60126-7&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73" Type="http://schemas.openxmlformats.org/officeDocument/2006/relationships/hyperlink" Target="http://www.catalogue.bibcentrale-bxl.be/smartccbiweb/List.csp?SearchT1=%202-84720-009-6&amp;Index1=Uindex07&amp;Database=1&amp;BoolOp2=AND&amp;SearchT2=&amp;Index2=Uindex11&amp;BoolOp3=AND&amp;SearchT3=&amp;Index3=Uindex11&amp;BoolOp4=AND&amp;SearchT4=&amp;Index4=Uindex11&amp;Year1=&amp;Year2=&amp;PublicationType=NoPreference&amp;Owned=NoPreference&amp;SearchMethod=Find_3&amp;SearchTerm1=2-84720-009-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94" Type="http://schemas.openxmlformats.org/officeDocument/2006/relationships/image" Target="media/image96.jpg"/><Relationship Id="rId199" Type="http://schemas.openxmlformats.org/officeDocument/2006/relationships/hyperlink" Target="http://www.catalogue.bibcentrale-bxl.be/smartccbiweb/List.csp?SearchT1=%202-264-01328-1&amp;Index1=Uindex07&amp;Database=1&amp;BoolOp2=AND&amp;SearchT2=&amp;Index2=Uindex11&amp;BoolOp3=AND&amp;SearchT3=&amp;Index3=Uindex11&amp;BoolOp4=AND&amp;SearchT4=&amp;Index4=Uindex11&amp;Year1=&amp;Year2=&amp;PublicationType=NoPreference&amp;Owned=NoPreference&amp;SearchMethod=Find_3&amp;SearchTerm1=2-264-01328-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03" Type="http://schemas.openxmlformats.org/officeDocument/2006/relationships/hyperlink" Target="http://www.catalogue.bibcentrale-bxl.be/smartccbiweb/List.csp?SearchT1=%202-7073-1800-0&amp;Index1=Uindex07&amp;Database=1&amp;BoolOp2=AND&amp;SearchT2=&amp;Index2=Uindex11&amp;BoolOp3=AND&amp;SearchT3=&amp;Index3=Uindex11&amp;BoolOp4=AND&amp;SearchT4=&amp;Index4=Uindex11&amp;Year1=&amp;Year2=&amp;PublicationType=NoPreference&amp;Owned=NoPreference&amp;SearchMethod=Find_3&amp;SearchTerm1=2-7073-1800-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08" Type="http://schemas.openxmlformats.org/officeDocument/2006/relationships/image" Target="media/image103.jpg"/><Relationship Id="rId19" Type="http://schemas.openxmlformats.org/officeDocument/2006/relationships/hyperlink" Target="http://www.catalogue.bibcentrale-bxl.be/smartccbiweb/List.csp?SearchT1=%202-07-078093-7&amp;Index1=Uindex07&amp;Database=1&amp;BoolOp2=AND&amp;SearchT2=&amp;Index2=Uindex11&amp;BoolOp3=AND&amp;SearchT3=&amp;Index3=Uindex11&amp;BoolOp4=AND&amp;SearchT4=&amp;Index4=Uindex11&amp;Year1=&amp;Year2=&amp;PublicationType=NoPreference&amp;Owned=NoPreference&amp;SearchMethod=Find_3&amp;SearchTerm1=2-07-078093-7&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24" Type="http://schemas.openxmlformats.org/officeDocument/2006/relationships/image" Target="media/image111.jpg"/><Relationship Id="rId14" Type="http://schemas.openxmlformats.org/officeDocument/2006/relationships/image" Target="media/image5.jpg"/><Relationship Id="rId30" Type="http://schemas.openxmlformats.org/officeDocument/2006/relationships/image" Target="media/image13.jpg"/><Relationship Id="rId35" Type="http://schemas.openxmlformats.org/officeDocument/2006/relationships/hyperlink" Target="http://www.catalogue.bibcentrale-bxl.be/smartccbiweb/List.csp?SearchT1=%202-87706-264-3&amp;Index1=Uindex07&amp;Database=1&amp;BoolOp2=AND&amp;SearchT2=&amp;Index2=Uindex11&amp;BoolOp3=AND&amp;SearchT3=&amp;Index3=Uindex11&amp;BoolOp4=AND&amp;SearchT4=&amp;Index4=Uindex11&amp;Year1=&amp;Year2=&amp;PublicationType=NoPreference&amp;Owned=NoPreference&amp;SearchMethod=Find_3&amp;SearchTerm1=2-87706-264-3&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56" Type="http://schemas.openxmlformats.org/officeDocument/2006/relationships/image" Target="media/image26.jpg"/><Relationship Id="rId77" Type="http://schemas.openxmlformats.org/officeDocument/2006/relationships/hyperlink" Target="http://www.catalogue.bibcentrale-bxl.be/smartccbiweb/List.csp?SearchT1=%202-7427-4439-8&amp;Index1=Uindex07&amp;Database=1&amp;BoolOp2=AND&amp;SearchT2=&amp;Index2=Uindex11&amp;BoolOp3=AND&amp;SearchT3=&amp;Index3=Uindex11&amp;BoolOp4=AND&amp;SearchT4=&amp;Index4=Uindex11&amp;Year1=&amp;Year2=&amp;PublicationType=NoPreference&amp;Owned=NoPreference&amp;SearchMethod=Find_3&amp;SearchTerm1=2-7427-4439-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0" Type="http://schemas.openxmlformats.org/officeDocument/2006/relationships/image" Target="media/image48.jpg"/><Relationship Id="rId105" Type="http://schemas.openxmlformats.org/officeDocument/2006/relationships/hyperlink" Target="http://www.catalogue.bibcentrale-bxl.be/smartccbiweb/List.csp?SearchT1=%202-912517-27-3&amp;Index1=Uindex07&amp;Database=1&amp;BoolOp2=AND&amp;SearchT2=&amp;Index2=Uindex11&amp;BoolOp3=AND&amp;SearchT3=&amp;Index3=Uindex11&amp;BoolOp4=AND&amp;SearchT4=&amp;Index4=Uindex11&amp;Year1=&amp;Year2=&amp;PublicationType=NoPreference&amp;Owned=NoPreference&amp;SearchMethod=Find_3&amp;SearchTerm1=2-912517-27-3&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26" Type="http://schemas.openxmlformats.org/officeDocument/2006/relationships/image" Target="media/image61.jpg"/><Relationship Id="rId147" Type="http://schemas.openxmlformats.org/officeDocument/2006/relationships/image" Target="media/image72.jpg"/><Relationship Id="rId168" Type="http://schemas.openxmlformats.org/officeDocument/2006/relationships/image" Target="media/image83.jpg"/><Relationship Id="rId8" Type="http://schemas.openxmlformats.org/officeDocument/2006/relationships/header" Target="header2.xml"/><Relationship Id="rId51" Type="http://schemas.openxmlformats.org/officeDocument/2006/relationships/hyperlink" Target="http://www.catalogue.bibcentrale-bxl.be/smartccbiweb/List.csp?SearchT1=%20978-2-7024-4004-9&amp;Index1=Uindex07&amp;Database=1&amp;BoolOp2=AND&amp;SearchT2=&amp;Index2=Uindex11&amp;BoolOp3=AND&amp;SearchT3=&amp;Index3=Uindex11&amp;BoolOp4=AND&amp;SearchT4=&amp;Index4=Uindex11&amp;Year1=&amp;Year2=&amp;PublicationType=NoPreference&amp;Owned=NoPreference&amp;SearchMethod=Find_3&amp;SearchTerm1=978-2-7024-4004-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72" Type="http://schemas.openxmlformats.org/officeDocument/2006/relationships/image" Target="media/image34.jpg"/><Relationship Id="rId93" Type="http://schemas.openxmlformats.org/officeDocument/2006/relationships/hyperlink" Target="http://www.catalogue.bibcentrale-bxl.be/smartccbiweb/List.csp?SearchT1=%202-07-022912-2&amp;Index1=Uindex07&amp;Database=1&amp;BoolOp2=AND&amp;SearchT2=&amp;Index2=Uindex11&amp;BoolOp3=AND&amp;SearchT3=&amp;Index3=Uindex11&amp;BoolOp4=AND&amp;SearchT4=&amp;Index4=Uindex11&amp;Year1=&amp;Year2=&amp;PublicationType=NoPreference&amp;Owned=NoPreference&amp;SearchMethod=Find_3&amp;SearchTerm1=2-07-022912-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98" Type="http://schemas.openxmlformats.org/officeDocument/2006/relationships/image" Target="media/image47.jpg"/><Relationship Id="rId121" Type="http://schemas.openxmlformats.org/officeDocument/2006/relationships/hyperlink" Target="http://www.catalogue.bibcentrale-bxl.be/smartccbiweb/List.csp?SearchT1=%202-260-01596-4&amp;Index1=Uindex07&amp;Database=1&amp;BoolOp2=AND&amp;SearchT2=&amp;Index2=Uindex11&amp;BoolOp3=AND&amp;SearchT3=&amp;Index3=Uindex11&amp;BoolOp4=AND&amp;SearchT4=&amp;Index4=Uindex11&amp;Year1=&amp;Year2=&amp;PublicationType=NoPreference&amp;Owned=NoPreference&amp;SearchMethod=Find_3&amp;SearchTerm1=2-260-01596-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42" Type="http://schemas.openxmlformats.org/officeDocument/2006/relationships/hyperlink" Target="http://www.catalogue.bibcentrale-bxl.be/smartccbiweb/List.csp?SearchT1=%202-226-07628-X&amp;Index1=Uindex07&amp;Database=1&amp;BoolOp2=AND&amp;SearchT2=&amp;Index2=Uindex11&amp;BoolOp3=AND&amp;SearchT3=&amp;Index3=Uindex11&amp;BoolOp4=AND&amp;SearchT4=&amp;Index4=Uindex11&amp;Year1=&amp;Year2=&amp;PublicationType=NoPreference&amp;Owned=NoPreference&amp;SearchMethod=Find_3&amp;SearchTerm1=2-226-07628-X&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63" Type="http://schemas.openxmlformats.org/officeDocument/2006/relationships/hyperlink" Target="http://www.catalogue.bibcentrale-bxl.be/smartccbiweb/List.csp?SearchT1=%202-07-042817-6&amp;Index1=Uindex07&amp;Database=1&amp;BoolOp2=AND&amp;SearchT2=&amp;Index2=Uindex11&amp;BoolOp3=AND&amp;SearchT3=&amp;Index3=Uindex11&amp;BoolOp4=AND&amp;SearchT4=&amp;Index4=Uindex11&amp;Year1=&amp;Year2=&amp;PublicationType=NoPreference&amp;Owned=NoPreference&amp;SearchMethod=Find_3&amp;SearchTerm1=2-07-042817-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84" Type="http://schemas.openxmlformats.org/officeDocument/2006/relationships/image" Target="media/image91.jpg"/><Relationship Id="rId189" Type="http://schemas.openxmlformats.org/officeDocument/2006/relationships/hyperlink" Target="http://www.catalogue.bibcentrale-bxl.be/smartccbiweb/List.csp?SearchT1=%20978-2-84111-371-2&amp;Index1=Uindex07&amp;Database=1&amp;BoolOp2=AND&amp;SearchT2=&amp;Index2=Uindex11&amp;BoolOp3=AND&amp;SearchT3=&amp;Index3=Uindex11&amp;BoolOp4=AND&amp;SearchT4=&amp;Index4=Uindex11&amp;Year1=&amp;Year2=&amp;PublicationType=NoPreference&amp;Owned=NoPreference&amp;SearchMethod=Find_3&amp;SearchTerm1=978-2-84111-371-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19" Type="http://schemas.openxmlformats.org/officeDocument/2006/relationships/hyperlink" Target="http://www.catalogue.bibcentrale-bxl.be/smartccbiweb/List.csp?SearchT1=%202-07-029870-1&amp;Index1=Uindex07&amp;Database=1&amp;BoolOp2=AND&amp;SearchT2=&amp;Index2=Uindex11&amp;BoolOp3=AND&amp;SearchT3=&amp;Index3=Uindex11&amp;BoolOp4=AND&amp;SearchT4=&amp;Index4=Uindex11&amp;Year1=&amp;Year2=&amp;PublicationType=NoPreference&amp;Owned=NoPreference&amp;SearchMethod=Find_3&amp;SearchTerm1=2-07-029870-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3" Type="http://schemas.openxmlformats.org/officeDocument/2006/relationships/webSettings" Target="webSettings.xml"/><Relationship Id="rId214" Type="http://schemas.openxmlformats.org/officeDocument/2006/relationships/image" Target="media/image106.jpg"/><Relationship Id="rId25" Type="http://schemas.openxmlformats.org/officeDocument/2006/relationships/hyperlink" Target="http://www.catalogue.bibcentrale-bxl.be/smartccbiweb/List.csp?SearchT1=%202-07-022653-0&amp;Index1=Uindex07&amp;Database=1&amp;BoolOp2=AND&amp;SearchT2=&amp;Index2=Uindex11&amp;BoolOp3=AND&amp;SearchT3=&amp;Index3=Uindex11&amp;BoolOp4=AND&amp;SearchT4=&amp;Index4=Uindex11&amp;Year1=&amp;Year2=&amp;PublicationType=NoPreference&amp;Owned=NoPreference&amp;SearchMethod=Find_3&amp;SearchTerm1=2-07-022653-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46" Type="http://schemas.openxmlformats.org/officeDocument/2006/relationships/image" Target="media/image21.jpg"/><Relationship Id="rId67" Type="http://schemas.openxmlformats.org/officeDocument/2006/relationships/hyperlink" Target="http://www.catalogue.bibcentrale-bxl.be/smartccbiweb/List.csp?SearchT1=%20978-2-264-05569-9&amp;Index1=Uindex07&amp;Database=1&amp;BoolOp2=AND&amp;SearchT2=&amp;Index2=Uindex11&amp;BoolOp3=AND&amp;SearchT3=&amp;Index3=Uindex11&amp;BoolOp4=AND&amp;SearchT4=&amp;Index4=Uindex11&amp;Year1=&amp;Year2=&amp;PublicationType=NoPreference&amp;Owned=NoPreference&amp;SearchMethod=Find_3&amp;SearchTerm1=978-2-264-05569-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16" Type="http://schemas.openxmlformats.org/officeDocument/2006/relationships/image" Target="media/image56.jpg"/><Relationship Id="rId137" Type="http://schemas.openxmlformats.org/officeDocument/2006/relationships/image" Target="media/image67.jpeg"/><Relationship Id="rId158" Type="http://schemas.openxmlformats.org/officeDocument/2006/relationships/image" Target="media/image78.jpeg"/><Relationship Id="rId20" Type="http://schemas.openxmlformats.org/officeDocument/2006/relationships/image" Target="media/image8.jpg"/><Relationship Id="rId41" Type="http://schemas.openxmlformats.org/officeDocument/2006/relationships/hyperlink" Target="http://www.catalogue.bibcentrale-bxl.be/smartccbiweb/List.csp?SearchT1=%20978-2-07-045106-7&amp;Index1=Uindex07&amp;Database=1&amp;BoolOp2=AND&amp;SearchT2=&amp;Index2=Uindex11&amp;BoolOp3=AND&amp;SearchT3=&amp;Index3=Uindex11&amp;BoolOp4=AND&amp;SearchT4=&amp;Index4=Uindex11&amp;Year1=&amp;Year2=&amp;PublicationType=NoPreference&amp;Owned=NoPreference&amp;SearchMethod=Find_3&amp;SearchTerm1=978-2-07-045106-7&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62" Type="http://schemas.openxmlformats.org/officeDocument/2006/relationships/image" Target="media/image29.jpg"/><Relationship Id="rId83" Type="http://schemas.openxmlformats.org/officeDocument/2006/relationships/hyperlink" Target="http://www.catalogue.bibcentrale-bxl.be/smartccbiweb/List.csp?SearchT1=%202-7073-1299-1&amp;Index1=Uindex07&amp;Database=1&amp;BoolOp2=AND&amp;SearchT2=&amp;Index2=Uindex11&amp;BoolOp3=AND&amp;SearchT3=&amp;Index3=Uindex11&amp;BoolOp4=AND&amp;SearchT4=&amp;Index4=Uindex11&amp;Year1=&amp;Year2=&amp;PublicationType=NoPreference&amp;Owned=NoPreference&amp;SearchMethod=Find_3&amp;SearchTerm1=2-7073-1299-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88" Type="http://schemas.openxmlformats.org/officeDocument/2006/relationships/image" Target="media/image42.jpg"/><Relationship Id="rId111" Type="http://schemas.openxmlformats.org/officeDocument/2006/relationships/hyperlink" Target="http://www.catalogue.bibcentrale-bxl.be/smartccbiweb/List.csp?SearchT1=%202-85616-542-7&amp;Index1=Uindex07&amp;Database=1&amp;BoolOp2=AND&amp;SearchT2=&amp;Index2=Uindex11&amp;BoolOp3=AND&amp;SearchT3=&amp;Index3=Uindex11&amp;BoolOp4=AND&amp;SearchT4=&amp;Index4=Uindex11&amp;Year1=&amp;Year2=&amp;PublicationType=NoPreference&amp;Owned=NoPreference&amp;SearchMethod=Find_3&amp;SearchTerm1=2-85616-542-7&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32" Type="http://schemas.openxmlformats.org/officeDocument/2006/relationships/image" Target="media/image64.jpg"/><Relationship Id="rId153" Type="http://schemas.openxmlformats.org/officeDocument/2006/relationships/image" Target="media/image75.jpg"/><Relationship Id="rId174" Type="http://schemas.openxmlformats.org/officeDocument/2006/relationships/image" Target="media/image86.jpg"/><Relationship Id="rId179" Type="http://schemas.openxmlformats.org/officeDocument/2006/relationships/hyperlink" Target="http://www.catalogue.bibcentrale-bxl.be/smartccbiweb/List.csp?SearchT1=%202-86424-184-6&amp;Index1=Uindex07&amp;Database=1&amp;BoolOp2=AND&amp;SearchT2=&amp;Index2=Uindex11&amp;BoolOp3=AND&amp;SearchT3=&amp;Index3=Uindex11&amp;BoolOp4=AND&amp;SearchT4=&amp;Index4=Uindex11&amp;Year1=&amp;Year2=&amp;PublicationType=NoPreference&amp;Owned=NoPreference&amp;SearchMethod=Find_3&amp;SearchTerm1=2-86424-184-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95" Type="http://schemas.openxmlformats.org/officeDocument/2006/relationships/hyperlink" Target="http://www.catalogue.bibcentrale-bxl.be/smartccbiweb/List.csp?SearchT1=%20978-2-253-01102-6&amp;Index1=Uindex07&amp;Database=1&amp;BoolOp2=AND&amp;SearchT2=&amp;Index2=Uindex11&amp;BoolOp3=AND&amp;SearchT3=&amp;Index3=Uindex11&amp;BoolOp4=AND&amp;SearchT4=&amp;Index4=Uindex11&amp;Year1=&amp;Year2=&amp;PublicationType=NoPreference&amp;Owned=NoPreference&amp;SearchMethod=Find_3&amp;SearchTerm1=978-2-253-01102-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09" Type="http://schemas.openxmlformats.org/officeDocument/2006/relationships/hyperlink" Target="http://www.catalogue.bibcentrale-bxl.be/smartccbiweb/List.csp?SearchT1=%202-265-07703-8&amp;Index1=Uindex07&amp;Database=1&amp;BoolOp2=AND&amp;SearchT2=&amp;Index2=Uindex11&amp;BoolOp3=AND&amp;SearchT3=&amp;Index3=Uindex11&amp;BoolOp4=AND&amp;SearchT4=&amp;Index4=Uindex11&amp;Year1=&amp;Year2=&amp;PublicationType=NoPreference&amp;Owned=NoPreference&amp;SearchMethod=Find_3&amp;SearchTerm1=2-265-07703-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90" Type="http://schemas.openxmlformats.org/officeDocument/2006/relationships/image" Target="media/image94.jpg"/><Relationship Id="rId204" Type="http://schemas.openxmlformats.org/officeDocument/2006/relationships/image" Target="media/image101.jpg"/><Relationship Id="rId220" Type="http://schemas.openxmlformats.org/officeDocument/2006/relationships/image" Target="media/image109.jpg"/><Relationship Id="rId225" Type="http://schemas.openxmlformats.org/officeDocument/2006/relationships/fontTable" Target="fontTable.xml"/><Relationship Id="rId15" Type="http://schemas.openxmlformats.org/officeDocument/2006/relationships/hyperlink" Target="http://www.catalogue.bibcentrale-bxl.be/smartccbiweb/List.csp?SearchT1=%202-86869-528-0&amp;Index1=Uindex07&amp;Database=1&amp;BoolOp2=AND&amp;SearchT2=&amp;Index2=Uindex11&amp;BoolOp3=AND&amp;SearchT3=&amp;Index3=Uindex11&amp;BoolOp4=AND&amp;SearchT4=&amp;Index4=Uindex11&amp;Year1=&amp;Year2=&amp;PublicationType=NoPreference&amp;Owned=NoPreference&amp;SearchMethod=Find_3&amp;SearchTerm1=2-86869-528-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36" Type="http://schemas.openxmlformats.org/officeDocument/2006/relationships/image" Target="media/image16.jpg"/><Relationship Id="rId57" Type="http://schemas.openxmlformats.org/officeDocument/2006/relationships/hyperlink" Target="http://www.catalogue.bibcentrale-bxl.be/smartccbiweb/List.csp?SearchT1=%202-84412-036-9&amp;Index1=Uindex07&amp;Database=1&amp;BoolOp2=AND&amp;SearchT2=&amp;Index2=Uindex11&amp;BoolOp3=AND&amp;SearchT3=&amp;Index3=Uindex11&amp;BoolOp4=AND&amp;SearchT4=&amp;Index4=Uindex11&amp;Year1=&amp;Year2=&amp;PublicationType=NoPreference&amp;Owned=NoPreference&amp;SearchMethod=Find_3&amp;SearchTerm1=2-84412-036-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6" Type="http://schemas.openxmlformats.org/officeDocument/2006/relationships/image" Target="media/image51.jpg"/><Relationship Id="rId127" Type="http://schemas.openxmlformats.org/officeDocument/2006/relationships/hyperlink" Target="http://www.catalogue.bibcentrale-bxl.be/smartccbiweb/List.csp?SearchT1=%202-07-070815-2&amp;Index1=Uindex07&amp;Database=1&amp;BoolOp2=AND&amp;SearchT2=&amp;Index2=Uindex11&amp;BoolOp3=AND&amp;SearchT3=&amp;Index3=Uindex11&amp;BoolOp4=AND&amp;SearchT4=&amp;Index4=Uindex11&amp;Year1=&amp;Year2=&amp;PublicationType=NoPreference&amp;Owned=NoPreference&amp;SearchMethod=Find_3&amp;SearchTerm1=2-07-070815-2&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 Type="http://schemas.openxmlformats.org/officeDocument/2006/relationships/image" Target="media/image3.jpg"/><Relationship Id="rId31" Type="http://schemas.openxmlformats.org/officeDocument/2006/relationships/hyperlink" Target="http://www.catalogue.bibcentrale-bxl.be/smartccbiweb/List.csp?SearchT1=%20978-2-07-014488-4&amp;Index1=Uindex07&amp;Database=1&amp;BoolOp2=AND&amp;SearchT2=&amp;Index2=Uindex11&amp;BoolOp3=AND&amp;SearchT3=&amp;Index3=Uindex11&amp;BoolOp4=AND&amp;SearchT4=&amp;Index4=Uindex11&amp;Year1=&amp;Year2=&amp;PublicationType=NoPreference&amp;Owned=NoPreference&amp;SearchMethod=Find_3&amp;SearchTerm1=978-2-07-014488-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52" Type="http://schemas.openxmlformats.org/officeDocument/2006/relationships/image" Target="media/image24.jpg"/><Relationship Id="rId73" Type="http://schemas.openxmlformats.org/officeDocument/2006/relationships/hyperlink" Target="http://www.catalogue.bibcentrale-bxl.be/smartccbiweb/List.csp?SearchT1=%202-84805-039-X&amp;Index1=Uindex07&amp;Database=1&amp;BoolOp2=AND&amp;SearchT2=&amp;Index2=Uindex11&amp;BoolOp3=AND&amp;SearchT3=&amp;Index3=Uindex11&amp;BoolOp4=AND&amp;SearchT4=&amp;Index4=Uindex11&amp;Year1=&amp;Year2=&amp;PublicationType=NoPreference&amp;Owned=NoPreference&amp;SearchMethod=Find_3&amp;SearchTerm1=2-84805-039-X&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78" Type="http://schemas.openxmlformats.org/officeDocument/2006/relationships/image" Target="media/image37.jpg"/><Relationship Id="rId94" Type="http://schemas.openxmlformats.org/officeDocument/2006/relationships/image" Target="media/image45.jpg"/><Relationship Id="rId99" Type="http://schemas.openxmlformats.org/officeDocument/2006/relationships/hyperlink" Target="http://www.catalogue.bibcentrale-bxl.be/smartccbiweb/List.csp?SearchT1=%202-7467-0058-1&amp;Index1=Uindex07&amp;Database=1&amp;BoolOp2=AND&amp;SearchT2=&amp;Index2=Uindex11&amp;BoolOp3=AND&amp;SearchT3=&amp;Index3=Uindex11&amp;BoolOp4=AND&amp;SearchT4=&amp;Index4=Uindex11&amp;Year1=&amp;Year2=&amp;PublicationType=NoPreference&amp;Owned=NoPreference&amp;SearchMethod=Find_3&amp;SearchTerm1=2-7467-0058-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1" Type="http://schemas.openxmlformats.org/officeDocument/2006/relationships/hyperlink" Target="http://www.catalogue.bibcentrale-bxl.be/smartccbiweb/List.csp?SearchT1=%202-7144-3680-3&amp;Index1=Uindex07&amp;Database=1&amp;BoolOp2=AND&amp;SearchT2=&amp;Index2=Uindex11&amp;BoolOp3=AND&amp;SearchT3=&amp;Index3=Uindex11&amp;BoolOp4=AND&amp;SearchT4=&amp;Index4=Uindex11&amp;Year1=&amp;Year2=&amp;PublicationType=NoPreference&amp;Owned=NoPreference&amp;SearchMethod=Find_3&amp;SearchTerm1=2-7144-3680-3&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22" Type="http://schemas.openxmlformats.org/officeDocument/2006/relationships/image" Target="media/image59.jpg"/><Relationship Id="rId143" Type="http://schemas.openxmlformats.org/officeDocument/2006/relationships/image" Target="media/image70.jpg"/><Relationship Id="rId148" Type="http://schemas.openxmlformats.org/officeDocument/2006/relationships/hyperlink" Target="http://www.catalogue.bibcentrale-bxl.be/smartccbiweb/List.csp?SearchT1=%202-07-029683-0&amp;Index1=Uindex07&amp;Database=1&amp;BoolOp2=AND&amp;SearchT2=&amp;Index2=Uindex11&amp;BoolOp3=AND&amp;SearchT3=&amp;Index3=Uindex11&amp;BoolOp4=AND&amp;SearchT4=&amp;Index4=Uindex11&amp;Year1=&amp;Year2=&amp;PublicationType=NoPreference&amp;Owned=NoPreference&amp;SearchMethod=Find_3&amp;SearchTerm1=2-07-029683-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64" Type="http://schemas.openxmlformats.org/officeDocument/2006/relationships/image" Target="media/image81.jpg"/><Relationship Id="rId169" Type="http://schemas.openxmlformats.org/officeDocument/2006/relationships/hyperlink" Target="http://www.catalogue.bibcentrale-bxl.be/smartccbiweb/List.csp?SearchT1=%20978-2-7529-0631-1&amp;Index1=Uindex07&amp;Database=1&amp;BoolOp2=AND&amp;SearchT2=&amp;Index2=Uindex11&amp;BoolOp3=AND&amp;SearchT3=&amp;Index3=Uindex11&amp;BoolOp4=AND&amp;SearchT4=&amp;Index4=Uindex11&amp;Year1=&amp;Year2=&amp;PublicationType=NoPreference&amp;Owned=NoPreference&amp;SearchMethod=Find_3&amp;SearchTerm1=978-2-7529-0631-1&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85" Type="http://schemas.openxmlformats.org/officeDocument/2006/relationships/hyperlink" Target="http://www.catalogue.bibcentrale-bxl.be/smartccbiweb/List.csp?SearchT1=%202-86424-127-7&amp;Index1=Uindex07&amp;Database=1&amp;BoolOp2=AND&amp;SearchT2=&amp;Index2=Uindex11&amp;BoolOp3=AND&amp;SearchT3=&amp;Index3=Uindex11&amp;BoolOp4=AND&amp;SearchT4=&amp;Index4=Uindex11&amp;Year1=&amp;Year2=&amp;PublicationType=NoPreference&amp;Owned=NoPreference&amp;SearchMethod=Find_3&amp;SearchTerm1=2-86424-127-7&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4" Type="http://schemas.openxmlformats.org/officeDocument/2006/relationships/footnotes" Target="footnotes.xml"/><Relationship Id="rId9" Type="http://schemas.openxmlformats.org/officeDocument/2006/relationships/hyperlink" Target="http://www.catalogue.bibcentrale-bxl.be/smartccbiweb/List.csp?SearchT1=%20978-2-265-09418-5&amp;Index1=Uindex07&amp;Database=1&amp;BoolOp2=AND&amp;SearchT2=&amp;Index2=Uindex11&amp;BoolOp3=AND&amp;SearchT3=&amp;Index3=Uindex11&amp;BoolOp4=AND&amp;SearchT4=&amp;Index4=Uindex11&amp;Year1=&amp;Year2=&amp;PublicationType=NoPreference&amp;Owned=NoPreference&amp;SearchMethod=Find_3&amp;SearchTerm1=978-2-265-09418-5&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80" Type="http://schemas.openxmlformats.org/officeDocument/2006/relationships/image" Target="media/image89.jpg"/><Relationship Id="rId210" Type="http://schemas.openxmlformats.org/officeDocument/2006/relationships/image" Target="media/image104.jpg"/><Relationship Id="rId215" Type="http://schemas.openxmlformats.org/officeDocument/2006/relationships/hyperlink" Target="http://www.catalogue.bibcentrale-bxl.be/smartccbiweb/List.csp?SearchT1=%202-7071-4514-9&amp;Index1=Uindex07&amp;Database=1&amp;BoolOp2=AND&amp;SearchT2=&amp;Index2=Uindex11&amp;BoolOp3=AND&amp;SearchT3=&amp;Index3=Uindex11&amp;BoolOp4=AND&amp;SearchT4=&amp;Index4=Uindex11&amp;Year1=&amp;Year2=&amp;PublicationType=NoPreference&amp;Owned=NoPreference&amp;SearchMethod=Find_3&amp;SearchTerm1=2-7071-4514-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26" Type="http://schemas.openxmlformats.org/officeDocument/2006/relationships/image" Target="media/image11.jpg"/><Relationship Id="rId47" Type="http://schemas.openxmlformats.org/officeDocument/2006/relationships/hyperlink" Target="http://www.catalogue.bibcentrale-bxl.be/smartccbiweb/List.csp?SearchT1=%20978-2-246-80871-8&amp;Index1=Uindex07&amp;Database=1&amp;BoolOp2=AND&amp;SearchT2=&amp;Index2=Uindex11&amp;BoolOp3=AND&amp;SearchT3=&amp;Index3=Uindex11&amp;BoolOp4=AND&amp;SearchT4=&amp;Index4=Uindex11&amp;Year1=&amp;Year2=&amp;PublicationType=NoPreference&amp;Owned=NoPreference&amp;SearchMethod=Find_3&amp;SearchTerm1=978-2-246-80871-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68" Type="http://schemas.openxmlformats.org/officeDocument/2006/relationships/image" Target="media/image32.jpg"/><Relationship Id="rId89" Type="http://schemas.openxmlformats.org/officeDocument/2006/relationships/hyperlink" Target="http://www.catalogue.bibcentrale-bxl.be/smartccbiweb/List.csp?SearchT1=%20978-2-84263-184-0&amp;Index1=Uindex07&amp;Database=1&amp;BoolOp2=AND&amp;SearchT2=&amp;Index2=Uindex11&amp;BoolOp3=AND&amp;SearchT3=&amp;Index3=Uindex11&amp;BoolOp4=AND&amp;SearchT4=&amp;Index4=Uindex11&amp;Year1=&amp;Year2=&amp;PublicationType=NoPreference&amp;Owned=NoPreference&amp;SearchMethod=Find_3&amp;SearchTerm1=978-2-84263-184-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12" Type="http://schemas.openxmlformats.org/officeDocument/2006/relationships/image" Target="media/image54.jpg"/><Relationship Id="rId133" Type="http://schemas.openxmlformats.org/officeDocument/2006/relationships/hyperlink" Target="http://www.catalogue.bibcentrale-bxl.be/smartccbiweb/List.csp?SearchT1=%20978-2-265-09430-7&amp;Index1=Uindex07&amp;Database=1&amp;BoolOp2=AND&amp;SearchT2=&amp;Index2=Uindex11&amp;BoolOp3=AND&amp;SearchT3=&amp;Index3=Uindex11&amp;BoolOp4=AND&amp;SearchT4=&amp;Index4=Uindex11&amp;Year1=&amp;Year2=&amp;PublicationType=NoPreference&amp;Owned=NoPreference&amp;SearchMethod=Find_3&amp;SearchTerm1=978-2-265-09430-7&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54" Type="http://schemas.openxmlformats.org/officeDocument/2006/relationships/hyperlink" Target="http://www.catalogue.bibcentrale-bxl.be/smartccbiweb/List.csp?SearchT1=%202-7144-4041-X&amp;Index1=Uindex07&amp;Database=1&amp;BoolOp2=AND&amp;SearchT2=&amp;Index2=Uindex11&amp;BoolOp3=AND&amp;SearchT3=&amp;Index3=Uindex11&amp;BoolOp4=AND&amp;SearchT4=&amp;Index4=Uindex11&amp;Year1=&amp;Year2=&amp;PublicationType=NoPreference&amp;Owned=NoPreference&amp;SearchMethod=Find_3&amp;SearchTerm1=2-7144-4041-X&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75" Type="http://schemas.openxmlformats.org/officeDocument/2006/relationships/hyperlink" Target="http://www.catalogue.bibcentrale-bxl.be/smartccbiweb/List.csp?SearchT1=%202-7073-1565-6&amp;Index1=Uindex07&amp;Database=1&amp;BoolOp2=AND&amp;SearchT2=&amp;Index2=Uindex11&amp;BoolOp3=AND&amp;SearchT3=&amp;Index3=Uindex11&amp;BoolOp4=AND&amp;SearchT4=&amp;Index4=Uindex11&amp;Year1=&amp;Year2=&amp;PublicationType=NoPreference&amp;Owned=NoPreference&amp;SearchMethod=Find_3&amp;SearchTerm1=2-7073-1565-6&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96" Type="http://schemas.openxmlformats.org/officeDocument/2006/relationships/image" Target="media/image97.jpg"/><Relationship Id="rId200" Type="http://schemas.openxmlformats.org/officeDocument/2006/relationships/image" Target="media/image99.jpg"/><Relationship Id="rId16" Type="http://schemas.openxmlformats.org/officeDocument/2006/relationships/image" Target="media/image6.jpg"/><Relationship Id="rId221" Type="http://schemas.openxmlformats.org/officeDocument/2006/relationships/hyperlink" Target="http://www.catalogue.bibcentrale-bxl.be/smartccbiweb/List.csp?SearchT1=%20978-2-915056-48-8&amp;Index1=Uindex07&amp;Database=1&amp;BoolOp2=AND&amp;SearchT2=&amp;Index2=Uindex11&amp;BoolOp3=AND&amp;SearchT3=&amp;Index3=Uindex11&amp;BoolOp4=AND&amp;SearchT4=&amp;Index4=Uindex11&amp;Year1=&amp;Year2=&amp;PublicationType=NoPreference&amp;Owned=NoPreference&amp;SearchMethod=Find_3&amp;SearchTerm1=978-2-915056-48-8&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37" Type="http://schemas.openxmlformats.org/officeDocument/2006/relationships/hyperlink" Target="http://www.catalogue.bibcentrale-bxl.be/smartccbiweb/List.csp?SearchT1=%202-228-89731-0&amp;Index1=Uindex07&amp;Database=1&amp;BoolOp2=AND&amp;SearchT2=&amp;Index2=Uindex11&amp;BoolOp3=AND&amp;SearchT3=&amp;Index3=Uindex11&amp;BoolOp4=AND&amp;SearchT4=&amp;Index4=Uindex11&amp;Year1=&amp;Year2=&amp;PublicationType=NoPreference&amp;Owned=NoPreference&amp;SearchMethod=Find_3&amp;SearchTerm1=2-228-89731-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58" Type="http://schemas.openxmlformats.org/officeDocument/2006/relationships/image" Target="media/image27.jpg"/><Relationship Id="rId79" Type="http://schemas.openxmlformats.org/officeDocument/2006/relationships/hyperlink" Target="http://www.catalogue.bibcentrale-bxl.be/smartccbiweb/List.csp?SearchT1=%20978-2-253-16093-9&amp;Index1=Uindex07&amp;Database=1&amp;BoolOp2=AND&amp;SearchT2=&amp;Index2=Uindex11&amp;BoolOp3=AND&amp;SearchT3=&amp;Index3=Uindex11&amp;BoolOp4=AND&amp;SearchT4=&amp;Index4=Uindex11&amp;Year1=&amp;Year2=&amp;PublicationType=NoPreference&amp;Owned=NoPreference&amp;SearchMethod=Find_3&amp;SearchTerm1=978-2-253-16093-9&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02" Type="http://schemas.openxmlformats.org/officeDocument/2006/relationships/image" Target="media/image49.jpg"/><Relationship Id="rId123" Type="http://schemas.openxmlformats.org/officeDocument/2006/relationships/hyperlink" Target="http://www.catalogue.bibcentrale-bxl.be/smartccbiweb/List.csp?SearchT1=%202-07-030877-4&amp;Index1=Uindex07&amp;Database=1&amp;BoolOp2=AND&amp;SearchT2=&amp;Index2=Uindex11&amp;BoolOp3=AND&amp;SearchT3=&amp;Index3=Uindex11&amp;BoolOp4=AND&amp;SearchT4=&amp;Index4=Uindex11&amp;Year1=&amp;Year2=&amp;PublicationType=NoPreference&amp;Owned=NoPreference&amp;SearchMethod=Find_3&amp;SearchTerm1=2-07-030877-4&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44" Type="http://schemas.openxmlformats.org/officeDocument/2006/relationships/hyperlink" Target="http://www.catalogue.bibcentrale-bxl.be/smartccbiweb/List.csp?SearchT1=%202-84720-079-7&amp;Index1=Uindex07&amp;Database=1&amp;BoolOp2=AND&amp;SearchT2=&amp;Index2=Uindex11&amp;BoolOp3=AND&amp;SearchT3=&amp;Index3=Uindex11&amp;BoolOp4=AND&amp;SearchT4=&amp;Index4=Uindex11&amp;Year1=&amp;Year2=&amp;PublicationType=NoPreference&amp;Owned=NoPreference&amp;SearchMethod=Find_3&amp;SearchTerm1=2-84720-079-7&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90" Type="http://schemas.openxmlformats.org/officeDocument/2006/relationships/image" Target="media/image43.jpg"/><Relationship Id="rId165" Type="http://schemas.openxmlformats.org/officeDocument/2006/relationships/hyperlink" Target="http://www.catalogue.bibcentrale-bxl.be/smartccbiweb/List.csp?SearchT1=%202-264-03623-0&amp;Index1=Uindex07&amp;Database=1&amp;BoolOp2=AND&amp;SearchT2=&amp;Index2=Uindex11&amp;BoolOp3=AND&amp;SearchT3=&amp;Index3=Uindex11&amp;BoolOp4=AND&amp;SearchT4=&amp;Index4=Uindex11&amp;Year1=&amp;Year2=&amp;PublicationType=NoPreference&amp;Owned=NoPreference&amp;SearchMethod=Find_3&amp;SearchTerm1=2-264-03623-0&amp;SearchTerm2=&amp;SearchTerm3=&amp;SearchTerm4=&amp;OpacLanguage=fre&amp;Profile=Profile10&amp;EncodedRequest=*DEj*F9*91*C4X*98*F6*60*E2*B9*AD*F9t*E1*BD&amp;EncodedQuery=*DEj*F9*91*C4X*98*F6*60*E2*B9*AD*F9t*E1*BD&amp;Source=SysQR&amp;PageType=Start&amp;PreviousList=RecordListFind&amp;WebPageNr=1&amp;NumberToRetrieve=50&amp;WebAction=NewSearch&amp;StartValue=0&amp;RowRepeat=3&amp;ExtraInfo=SearchFromList&amp;SortIndex=Author&amp;SortDirection=1" TargetMode="External"/><Relationship Id="rId186" Type="http://schemas.openxmlformats.org/officeDocument/2006/relationships/image" Target="media/image9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31FE2ED6.dotm</Template>
  <TotalTime>0</TotalTime>
  <Pages>24</Pages>
  <Words>6594</Words>
  <Characters>36273</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ADM. COMMUNALE D'IXELLES</Company>
  <LinksUpToDate>false</LinksUpToDate>
  <CharactersWithSpaces>42782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RION</dc:creator>
  <cp:lastModifiedBy>Michele RION</cp:lastModifiedBy>
  <cp:revision>2</cp:revision>
  <cp:lastPrinted>2017-04-05T14:39:00Z</cp:lastPrinted>
  <dcterms:created xsi:type="dcterms:W3CDTF">2017-04-05T14:41:00Z</dcterms:created>
  <dcterms:modified xsi:type="dcterms:W3CDTF">2017-04-05T14:41:00Z</dcterms:modified>
</cp:coreProperties>
</file>